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0D78F" w14:textId="77777777" w:rsidR="00B0045E" w:rsidRPr="00CF6F13" w:rsidRDefault="00713E79" w:rsidP="00CF6F1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 wp14:anchorId="16DA44AB" wp14:editId="4E89250B">
            <wp:simplePos x="0" y="0"/>
            <wp:positionH relativeFrom="column">
              <wp:posOffset>-356235</wp:posOffset>
            </wp:positionH>
            <wp:positionV relativeFrom="paragraph">
              <wp:posOffset>4790440</wp:posOffset>
            </wp:positionV>
            <wp:extent cx="647700" cy="457200"/>
            <wp:effectExtent l="0" t="0" r="0" b="0"/>
            <wp:wrapNone/>
            <wp:docPr id="64" name="Picture 1" descr="Description: http://brandguide.tamu.edu/downloads/logos/TAMU-logos-rgb/TAM-Logo/TAM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brandguide.tamu.edu/downloads/logos/TAMU-logos-rgb/TAM-Logo/TAM-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DE">
        <w:rPr>
          <w:noProof/>
        </w:rPr>
        <w:pict w14:anchorId="7E5EF76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margin-left:26.25pt;margin-top:322.5pt;width:209.25pt;height:46.3pt;rotation:-540;z-index:251657728;mso-position-horizontal-relative:page;mso-position-vertical-relative:page" fillcolor="#500000" strokecolor="#f2f2f2">
            <v:shadow color="#868686"/>
            <v:textpath style="font-family:&quot;Century Gothic&quot;;font-size:48pt;v-text-align:right;v-text-kern:t" trim="t" fitpath="t" string="thank you!&#10;"/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C470809" wp14:editId="6C0C0946">
            <wp:simplePos x="0" y="0"/>
            <wp:positionH relativeFrom="column">
              <wp:posOffset>-209550</wp:posOffset>
            </wp:positionH>
            <wp:positionV relativeFrom="paragraph">
              <wp:posOffset>-822325</wp:posOffset>
            </wp:positionV>
            <wp:extent cx="3433445" cy="51555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4CCB1A0" wp14:editId="5BC70FE1">
                <wp:simplePos x="0" y="0"/>
                <wp:positionH relativeFrom="page">
                  <wp:posOffset>5002530</wp:posOffset>
                </wp:positionH>
                <wp:positionV relativeFrom="page">
                  <wp:posOffset>5247640</wp:posOffset>
                </wp:positionV>
                <wp:extent cx="1436370" cy="2915920"/>
                <wp:effectExtent l="1905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91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F6A46" w14:textId="77777777" w:rsidR="001526F8" w:rsidRPr="00713E79" w:rsidRDefault="003205BE" w:rsidP="005E699E">
                            <w:pPr>
                              <w:pStyle w:val="Insidetext"/>
                              <w:rPr>
                                <w:b/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3E79">
                              <w:rPr>
                                <w:b/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Although you make it look easy, we know you work hard, and today we honor you for the outstanding work you do all year to make our </w:t>
                            </w:r>
                            <w:r w:rsidR="00240352" w:rsidRPr="00713E79">
                              <w:rPr>
                                <w:b/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department</w:t>
                            </w:r>
                            <w:r w:rsidRPr="00713E79">
                              <w:rPr>
                                <w:b/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successful.</w:t>
                            </w:r>
                          </w:p>
                          <w:p w14:paraId="074CA918" w14:textId="77777777" w:rsidR="003205BE" w:rsidRPr="00713E79" w:rsidRDefault="003205BE" w:rsidP="008B555C">
                            <w:pPr>
                              <w:pStyle w:val="Insidetext2"/>
                              <w:rPr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3E79">
                              <w:rPr>
                                <w:color w:val="500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 couldn’t do it without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3.9pt;margin-top:413.2pt;width:113.1pt;height:22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x3tAIAALo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" filled="f" stroked="f">
                <v:textbox style="mso-fit-shape-to-text:t">
                  <w:txbxContent>
                    <w:p w14:paraId="026F6A46" w14:textId="77777777" w:rsidR="001526F8" w:rsidRPr="00713E79" w:rsidRDefault="003205BE" w:rsidP="005E699E">
                      <w:pPr>
                        <w:pStyle w:val="Insidetext"/>
                        <w:rPr>
                          <w:b/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3E79">
                        <w:rPr>
                          <w:b/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Although you make it look easy, we know you work hard, and today we honor you for the outstanding work you do all year to make our </w:t>
                      </w:r>
                      <w:r w:rsidR="00240352" w:rsidRPr="00713E79">
                        <w:rPr>
                          <w:b/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department</w:t>
                      </w:r>
                      <w:r w:rsidRPr="00713E79">
                        <w:rPr>
                          <w:b/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successful.</w:t>
                      </w:r>
                    </w:p>
                    <w:p w14:paraId="074CA918" w14:textId="77777777" w:rsidR="003205BE" w:rsidRPr="00713E79" w:rsidRDefault="003205BE" w:rsidP="008B555C">
                      <w:pPr>
                        <w:pStyle w:val="Insidetext2"/>
                        <w:rPr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3E79">
                        <w:rPr>
                          <w:color w:val="500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 couldn’t do it without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EB912E3" wp14:editId="1D167ABD">
            <wp:simplePos x="0" y="0"/>
            <wp:positionH relativeFrom="column">
              <wp:posOffset>-356235</wp:posOffset>
            </wp:positionH>
            <wp:positionV relativeFrom="paragraph">
              <wp:posOffset>4711700</wp:posOffset>
            </wp:positionV>
            <wp:extent cx="7524115" cy="501586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45E" w:rsidRPr="00CF6F13" w:rsidSect="00EC2639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52"/>
    <w:rsid w:val="00021A4F"/>
    <w:rsid w:val="00086E05"/>
    <w:rsid w:val="00087CA0"/>
    <w:rsid w:val="00095A46"/>
    <w:rsid w:val="000D31B2"/>
    <w:rsid w:val="000D6B8D"/>
    <w:rsid w:val="000F5E9B"/>
    <w:rsid w:val="00102055"/>
    <w:rsid w:val="001526F8"/>
    <w:rsid w:val="001A0F7A"/>
    <w:rsid w:val="001C2CEF"/>
    <w:rsid w:val="001D17AF"/>
    <w:rsid w:val="00240352"/>
    <w:rsid w:val="002566B2"/>
    <w:rsid w:val="00290C7E"/>
    <w:rsid w:val="002916DA"/>
    <w:rsid w:val="00291850"/>
    <w:rsid w:val="002D6DEC"/>
    <w:rsid w:val="002F3B2A"/>
    <w:rsid w:val="003205BE"/>
    <w:rsid w:val="0034281B"/>
    <w:rsid w:val="00363A2A"/>
    <w:rsid w:val="00373937"/>
    <w:rsid w:val="00385DDF"/>
    <w:rsid w:val="003B13D3"/>
    <w:rsid w:val="003E612B"/>
    <w:rsid w:val="003E7DA2"/>
    <w:rsid w:val="00416804"/>
    <w:rsid w:val="0042741F"/>
    <w:rsid w:val="00485E97"/>
    <w:rsid w:val="004A700E"/>
    <w:rsid w:val="004C0924"/>
    <w:rsid w:val="004C409D"/>
    <w:rsid w:val="005449D1"/>
    <w:rsid w:val="00564CDD"/>
    <w:rsid w:val="005841FD"/>
    <w:rsid w:val="0058651F"/>
    <w:rsid w:val="005B5A68"/>
    <w:rsid w:val="005E1956"/>
    <w:rsid w:val="005E699E"/>
    <w:rsid w:val="0061647E"/>
    <w:rsid w:val="006B59D3"/>
    <w:rsid w:val="006D3171"/>
    <w:rsid w:val="00713E79"/>
    <w:rsid w:val="00723258"/>
    <w:rsid w:val="00763C81"/>
    <w:rsid w:val="007723F6"/>
    <w:rsid w:val="00776183"/>
    <w:rsid w:val="007A6972"/>
    <w:rsid w:val="007F5BA1"/>
    <w:rsid w:val="00806E7F"/>
    <w:rsid w:val="00810223"/>
    <w:rsid w:val="008330AD"/>
    <w:rsid w:val="0083311F"/>
    <w:rsid w:val="00853265"/>
    <w:rsid w:val="008666B7"/>
    <w:rsid w:val="008B555C"/>
    <w:rsid w:val="008C1040"/>
    <w:rsid w:val="008D379E"/>
    <w:rsid w:val="0090379F"/>
    <w:rsid w:val="00915620"/>
    <w:rsid w:val="0094611D"/>
    <w:rsid w:val="0094669E"/>
    <w:rsid w:val="0096380E"/>
    <w:rsid w:val="00992A5B"/>
    <w:rsid w:val="00994EC5"/>
    <w:rsid w:val="009C103F"/>
    <w:rsid w:val="009E3FE0"/>
    <w:rsid w:val="00A5097F"/>
    <w:rsid w:val="00A70F82"/>
    <w:rsid w:val="00A86EEA"/>
    <w:rsid w:val="00A9251C"/>
    <w:rsid w:val="00A9716E"/>
    <w:rsid w:val="00AB4CE0"/>
    <w:rsid w:val="00AF1D1F"/>
    <w:rsid w:val="00AF2D4D"/>
    <w:rsid w:val="00B0045E"/>
    <w:rsid w:val="00B07504"/>
    <w:rsid w:val="00B26662"/>
    <w:rsid w:val="00B35E79"/>
    <w:rsid w:val="00B846DD"/>
    <w:rsid w:val="00B85606"/>
    <w:rsid w:val="00BC4542"/>
    <w:rsid w:val="00BD37F9"/>
    <w:rsid w:val="00BD548E"/>
    <w:rsid w:val="00C12E1A"/>
    <w:rsid w:val="00C743F5"/>
    <w:rsid w:val="00C842A5"/>
    <w:rsid w:val="00CB3687"/>
    <w:rsid w:val="00CC2E3B"/>
    <w:rsid w:val="00CF6F13"/>
    <w:rsid w:val="00D259C8"/>
    <w:rsid w:val="00D3784C"/>
    <w:rsid w:val="00D4046D"/>
    <w:rsid w:val="00D61226"/>
    <w:rsid w:val="00D807DB"/>
    <w:rsid w:val="00D82152"/>
    <w:rsid w:val="00D82CA6"/>
    <w:rsid w:val="00E044C0"/>
    <w:rsid w:val="00E23911"/>
    <w:rsid w:val="00E80DC0"/>
    <w:rsid w:val="00EC06E6"/>
    <w:rsid w:val="00EC2639"/>
    <w:rsid w:val="00EE1EDE"/>
    <w:rsid w:val="00EF6DC0"/>
    <w:rsid w:val="00F5085E"/>
    <w:rsid w:val="00F576BB"/>
    <w:rsid w:val="00F81EA1"/>
    <w:rsid w:val="00F9405D"/>
    <w:rsid w:val="00FB64C3"/>
    <w:rsid w:val="00FF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214d72,#521f0a,#521f6e,#708dda"/>
    </o:shapedefaults>
    <o:shapelayout v:ext="edit">
      <o:idmap v:ext="edit" data="1"/>
    </o:shapelayout>
  </w:shapeDefaults>
  <w:decimalSymbol w:val="."/>
  <w:listSeparator w:val=","/>
  <w14:docId w14:val="4F480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699E"/>
    <w:rPr>
      <w:rFonts w:ascii="Century Gothic" w:hAnsi="Century Gothic"/>
      <w:color w:val="708DDA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330AD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915620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485E97"/>
    <w:pPr>
      <w:spacing w:before="240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699E"/>
    <w:rPr>
      <w:rFonts w:ascii="Century Gothic" w:hAnsi="Century Gothic"/>
      <w:color w:val="708DDA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330AD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rsid w:val="00915620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485E97"/>
    <w:pPr>
      <w:spacing w:before="24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praesel\Application%20Data\Microsoft\Templates\Thank%20you%20card%20for%20administrative%20profe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351EE911C3646AFC302B7CC161E51" ma:contentTypeVersion="10" ma:contentTypeDescription="Create a new document." ma:contentTypeScope="" ma:versionID="86da2b399bcb4581efad11a280de34c2">
  <xsd:schema xmlns:xsd="http://www.w3.org/2001/XMLSchema" xmlns:xs="http://www.w3.org/2001/XMLSchema" xmlns:p="http://schemas.microsoft.com/office/2006/metadata/properties" xmlns:ns1="http://schemas.microsoft.com/sharepoint/v3" xmlns:ns2="d8113476-3166-4dc8-8b76-c92ac6519933" xmlns:ns3="d483c61e-b564-4bb7-9065-6c8ceeb9a818" targetNamespace="http://schemas.microsoft.com/office/2006/metadata/properties" ma:root="true" ma:fieldsID="22a3a9fecced80bac2870697528debd2" ns1:_="" ns2:_="" ns3:_="">
    <xsd:import namespace="http://schemas.microsoft.com/sharepoint/v3"/>
    <xsd:import namespace="d8113476-3166-4dc8-8b76-c92ac6519933"/>
    <xsd:import namespace="d483c61e-b564-4bb7-9065-6c8ceeb9a81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Unit" minOccurs="0"/>
                <xsd:element ref="ns3:Online" minOccurs="0"/>
                <xsd:element ref="ns3:Web_x0020_Pages" minOccurs="0"/>
                <xsd:element ref="ns3:Embedded_x0020_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1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2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3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4" nillable="true" ma:displayName="E-Mail From" ma:hidden="true" ma:internalName="EmailFrom">
      <xsd:simpleType>
        <xsd:restriction base="dms:Text"/>
      </xsd:simpleType>
    </xsd:element>
    <xsd:element name="EmailSubject" ma:index="15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13476-3166-4dc8-8b76-c92ac65199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3c61e-b564-4bb7-9065-6c8ceeb9a818" elementFormDefault="qualified">
    <xsd:import namespace="http://schemas.microsoft.com/office/2006/documentManagement/types"/>
    <xsd:import namespace="http://schemas.microsoft.com/office/infopath/2007/PartnerControls"/>
    <xsd:element name="Unit" ma:index="16" nillable="true" ma:displayName="Unit" ma:default="Total Comp: Class &amp; Comp" ma:format="Dropdown" ma:internalName="Unit">
      <xsd:simpleType>
        <xsd:restriction base="dms:Choice">
          <xsd:enumeration value="Total Comp: Class &amp; Comp"/>
          <xsd:enumeration value="Communications"/>
          <xsd:enumeration value="Compliance/Liaisons"/>
          <xsd:enumeration value="EAP"/>
          <xsd:enumeration value="ER"/>
          <xsd:enumeration value="HR Business Services"/>
          <xsd:enumeration value="Liaisons"/>
          <xsd:enumeration value="Recruitment"/>
          <xsd:enumeration value="Total Comp: Benefits"/>
          <xsd:enumeration value="PPR"/>
          <xsd:enumeration value="ESC"/>
        </xsd:restriction>
      </xsd:simpleType>
    </xsd:element>
    <xsd:element name="Online" ma:index="17" nillable="true" ma:displayName="Online" ma:default="Online" ma:description="Is this form online?" ma:format="Dropdown" ma:internalName="Online">
      <xsd:simpleType>
        <xsd:restriction base="dms:Choice">
          <xsd:enumeration value="Online"/>
          <xsd:enumeration value="Offline"/>
        </xsd:restriction>
      </xsd:simpleType>
    </xsd:element>
    <xsd:element name="Web_x0020_Pages" ma:index="18" nillable="true" ma:displayName="ES Web Pages" ma:default="" ma:description="List the web pages this document is on." ma:internalName="Web_x0020_Pages">
      <xsd:simpleType>
        <xsd:restriction base="dms:Note"/>
      </xsd:simpleType>
    </xsd:element>
    <xsd:element name="Embedded_x0020_Links" ma:index="19" nillable="true" ma:displayName="Embedded Links" ma:description="List the links that are embedded in this document." ma:internalName="Embedded_x0020_Link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Online xmlns="d483c61e-b564-4bb7-9065-6c8ceeb9a818">Online</Online>
    <EmailSender xmlns="http://schemas.microsoft.com/sharepoint/v3" xsi:nil="true"/>
    <EmailFrom xmlns="http://schemas.microsoft.com/sharepoint/v3" xsi:nil="true"/>
    <Web_x0020_Pages xmlns="d483c61e-b564-4bb7-9065-6c8ceeb9a818">http://employees.tamu.edu/employees/WorkLife/recognition/resources.aspx</Web_x0020_Pages>
    <Unit xmlns="d483c61e-b564-4bb7-9065-6c8ceeb9a818">Total Comp: Class &amp; Comp</Unit>
    <EmailSubject xmlns="http://schemas.microsoft.com/sharepoint/v3" xsi:nil="true"/>
    <Embedded_x0020_Links xmlns="d483c61e-b564-4bb7-9065-6c8ceeb9a818" xsi:nil="true"/>
    <EmailCc xmlns="http://schemas.microsoft.com/sharepoint/v3" xsi:nil="true"/>
    <_dlc_DocId xmlns="d8113476-3166-4dc8-8b76-c92ac6519933">55XPEJJAAM2Y-20-372</_dlc_DocId>
    <_dlc_DocIdUrl xmlns="d8113476-3166-4dc8-8b76-c92ac6519933">
      <Url>https://financeinet.tamu.edu/web/_layouts/DocIdRedir.aspx?ID=55XPEJJAAM2Y-20-372</Url>
      <Description>55XPEJJAAM2Y-20-372</Description>
    </_dlc_DocIdUrl>
  </documentManagement>
</p:properties>
</file>

<file path=customXml/itemProps1.xml><?xml version="1.0" encoding="utf-8"?>
<ds:datastoreItem xmlns:ds="http://schemas.openxmlformats.org/officeDocument/2006/customXml" ds:itemID="{25F99198-6937-45C8-99DA-95DF11A522CA}"/>
</file>

<file path=customXml/itemProps2.xml><?xml version="1.0" encoding="utf-8"?>
<ds:datastoreItem xmlns:ds="http://schemas.openxmlformats.org/officeDocument/2006/customXml" ds:itemID="{F489C2B7-4AE6-48EB-A4A8-67C117B503C9}"/>
</file>

<file path=customXml/itemProps3.xml><?xml version="1.0" encoding="utf-8"?>
<ds:datastoreItem xmlns:ds="http://schemas.openxmlformats.org/officeDocument/2006/customXml" ds:itemID="{4B3A24DA-A05E-4A74-AF12-57BBF764B830}"/>
</file>

<file path=customXml/itemProps4.xml><?xml version="1.0" encoding="utf-8"?>
<ds:datastoreItem xmlns:ds="http://schemas.openxmlformats.org/officeDocument/2006/customXml" ds:itemID="{C8D9B6F7-2267-4C44-BD98-062961BB41DA}"/>
</file>

<file path=customXml/itemProps5.xml><?xml version="1.0" encoding="utf-8"?>
<ds:datastoreItem xmlns:ds="http://schemas.openxmlformats.org/officeDocument/2006/customXml" ds:itemID="{C21E32E4-24AE-4320-90DE-8CC1A5F0DF62}"/>
</file>

<file path=docProps/app.xml><?xml version="1.0" encoding="utf-8"?>
<Properties xmlns="http://schemas.openxmlformats.org/officeDocument/2006/extended-properties" xmlns:vt="http://schemas.openxmlformats.org/officeDocument/2006/docPropsVTypes">
  <Template>Thank you card for administrative professional.dot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praesel</dc:creator>
  <cp:lastModifiedBy>Smith, David A</cp:lastModifiedBy>
  <cp:revision>2</cp:revision>
  <cp:lastPrinted>2005-04-04T15:03:00Z</cp:lastPrinted>
  <dcterms:created xsi:type="dcterms:W3CDTF">2012-08-28T16:48:00Z</dcterms:created>
  <dcterms:modified xsi:type="dcterms:W3CDTF">2012-08-28T16:48:00Z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TC011924841033</vt:lpwstr>
  </property>
  <property fmtid="{D5CDD505-2E9C-101B-9397-08002B2CF9AE}" pid="3" name="ContentType">
    <vt:lpwstr>Document</vt:lpwstr>
  </property>
  <property fmtid="{D5CDD505-2E9C-101B-9397-08002B2CF9AE}" pid="4" name="_dlc_DocId">
    <vt:lpwstr>55XPEJJAAM2Y-20-234</vt:lpwstr>
  </property>
  <property fmtid="{D5CDD505-2E9C-101B-9397-08002B2CF9AE}" pid="5" name="_dlc_DocIdItemGuid">
    <vt:lpwstr>94548daa-2c8d-45c1-9981-2f8a991c3c8d</vt:lpwstr>
  </property>
  <property fmtid="{D5CDD505-2E9C-101B-9397-08002B2CF9AE}" pid="6" name="_dlc_DocIdUrl">
    <vt:lpwstr>https://financeinet.tamu.edu/web/_layouts/DocIdRedir.aspx?ID=55XPEJJAAM2Y-20-234, 55XPEJJAAM2Y-20-234</vt:lpwstr>
  </property>
  <property fmtid="{D5CDD505-2E9C-101B-9397-08002B2CF9AE}" pid="7" name="ContentTypeId">
    <vt:lpwstr>0x010100C79351EE911C3646AFC302B7CC161E51</vt:lpwstr>
  </property>
</Properties>
</file>