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9" o:title="Parchment" color2="black" type="tile"/>
    </v:background>
  </w:background>
  <w:body>
    <w:p w14:paraId="1A451A7B" w14:textId="77777777" w:rsidR="0027449C" w:rsidRPr="00EA0379" w:rsidRDefault="0036004A" w:rsidP="00EA0379">
      <w:bookmarkStart w:id="0" w:name="_GoBack"/>
      <w:bookmarkEnd w:id="0"/>
      <w:r>
        <w:rPr>
          <w:noProof/>
          <w:lang w:eastAsia="en-US"/>
        </w:rPr>
        <w:drawing>
          <wp:anchor distT="0" distB="0" distL="114300" distR="114300" simplePos="0" relativeHeight="251652608" behindDoc="1" locked="0" layoutInCell="1" allowOverlap="1" wp14:anchorId="68159B5A" wp14:editId="1FF5AE27">
            <wp:simplePos x="0" y="0"/>
            <wp:positionH relativeFrom="margin">
              <wp:align>center</wp:align>
            </wp:positionH>
            <wp:positionV relativeFrom="paragraph">
              <wp:posOffset>-501650</wp:posOffset>
            </wp:positionV>
            <wp:extent cx="9934575" cy="7567295"/>
            <wp:effectExtent l="0" t="0" r="0" b="0"/>
            <wp:wrapNone/>
            <wp:docPr id="5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ward certificate empt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756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2F26DB92" wp14:editId="00C23BDF">
                <wp:simplePos x="0" y="0"/>
                <wp:positionH relativeFrom="column">
                  <wp:posOffset>5417185</wp:posOffset>
                </wp:positionH>
                <wp:positionV relativeFrom="paragraph">
                  <wp:posOffset>5870575</wp:posOffset>
                </wp:positionV>
                <wp:extent cx="3374390" cy="274320"/>
                <wp:effectExtent l="6985" t="12700" r="9525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274320"/>
                          <a:chOff x="9603" y="10030"/>
                          <a:chExt cx="6950" cy="432"/>
                        </a:xfrm>
                      </wpg:grpSpPr>
                      <wps:wsp>
                        <wps:cNvPr id="1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5634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C426E" w14:textId="77777777" w:rsidR="00EA0379" w:rsidRPr="00C52AC7" w:rsidRDefault="00EA0379" w:rsidP="00EA037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[VP or Directors name]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6950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426.55pt;margin-top:462.25pt;width:265.7pt;height:21.6pt;z-index:251662848" coordorigin="9603,10030" coordsize="6950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4" o:spid="_x0000_s1027" type="#_x0000_t202" style="position:absolute;left:10257;top:10030;width:5634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14:paraId="130C426E" w14:textId="77777777" w:rsidR="00EA0379" w:rsidRPr="00C52AC7" w:rsidRDefault="00EA0379" w:rsidP="00EA0379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[VP or Directors name]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5" o:spid="_x0000_s1028" type="#_x0000_t32" style="position:absolute;left:9603;top:10030;width:695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367F8698" wp14:editId="555B51FB">
                <wp:simplePos x="0" y="0"/>
                <wp:positionH relativeFrom="column">
                  <wp:posOffset>796290</wp:posOffset>
                </wp:positionH>
                <wp:positionV relativeFrom="paragraph">
                  <wp:posOffset>5870575</wp:posOffset>
                </wp:positionV>
                <wp:extent cx="3369945" cy="274320"/>
                <wp:effectExtent l="5715" t="12700" r="5715" b="0"/>
                <wp:wrapNone/>
                <wp:docPr id="1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9945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929949" w14:textId="77777777" w:rsidR="00EA0379" w:rsidRPr="00C52AC7" w:rsidRDefault="00EA0379" w:rsidP="00EA0379">
                              <w:pPr>
                                <w:jc w:val="center"/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t>[Supervisor name]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62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29" style="position:absolute;margin-left:62.7pt;margin-top:462.25pt;width:265.35pt;height:21.6pt;z-index:251661824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">
                <v:shape id="Text Box 61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14:paraId="09929949" w14:textId="77777777" w:rsidR="00EA0379" w:rsidRPr="00C52AC7" w:rsidRDefault="00EA0379" w:rsidP="00EA0379">
                        <w:pPr>
                          <w:jc w:val="center"/>
                          <w:rPr>
                            <w:rFonts w:ascii="Georgia" w:hAnsi="Georgi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  <w:szCs w:val="24"/>
                          </w:rPr>
                          <w:t>[Supervisor name]</w:t>
                        </w:r>
                      </w:p>
                    </w:txbxContent>
                  </v:textbox>
                </v:shape>
                <v:shape id="AutoShape 62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B64EA8B" wp14:editId="5986A099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0" t="1905" r="0" b="3810"/>
                <wp:wrapNone/>
                <wp:docPr id="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4451" w14:textId="77777777" w:rsidR="00EA0379" w:rsidRPr="00087318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Presented on [date awarded]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2" type="#_x0000_t202" style="position:absolute;margin-left:0;margin-top:396.15pt;width:277.75pt;height:28.8pt;z-index:251660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" filled="f" stroked="f">
                <v:textbox>
                  <w:txbxContent>
                    <w:p w14:paraId="5AB14451" w14:textId="77777777" w:rsidR="00EA0379" w:rsidRPr="00087318" w:rsidRDefault="00EA0379" w:rsidP="00EA037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Presented on [date awarded]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CCC0013" wp14:editId="592BA15B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0" t="0" r="0" b="0"/>
                <wp:wrapNone/>
                <wp:docPr id="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FDA4B" w14:textId="77777777" w:rsidR="00EA0379" w:rsidRPr="00087318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>reason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t xml:space="preserve"> for award or description of achievement]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0;margin-top:331.35pt;width:468pt;height:64.8pt;z-index: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" filled="f" stroked="f">
                <v:textbox>
                  <w:txbxContent>
                    <w:p w14:paraId="7AEFDA4B" w14:textId="77777777" w:rsidR="00EA0379" w:rsidRPr="00087318" w:rsidRDefault="00EA0379" w:rsidP="00EA0379">
                      <w:pPr>
                        <w:jc w:val="center"/>
                        <w:rPr>
                          <w:rFonts w:ascii="Georgia" w:hAnsi="Georgia"/>
                          <w:sz w:val="48"/>
                          <w:szCs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[</w:t>
                      </w:r>
                      <w:proofErr w:type="gramStart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>reason</w:t>
                      </w:r>
                      <w:proofErr w:type="gramEnd"/>
                      <w:r>
                        <w:rPr>
                          <w:rFonts w:ascii="Georgia" w:hAnsi="Georgia"/>
                          <w:sz w:val="48"/>
                          <w:szCs w:val="48"/>
                        </w:rPr>
                        <w:t xml:space="preserve"> for award or description of achievement]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DA12B2" wp14:editId="3E0C336C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0" t="0" r="3810" b="0"/>
                <wp:wrapNone/>
                <wp:docPr id="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EE2FB" w14:textId="77777777" w:rsidR="00EA0379" w:rsidRPr="00087318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4" type="#_x0000_t202" style="position:absolute;margin-left:0;margin-top:303.45pt;width:43.2pt;height:28.8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CBuQIAAMA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" filled="f" stroked="f">
                <v:textbox>
                  <w:txbxContent>
                    <w:p w14:paraId="493EE2FB" w14:textId="77777777" w:rsidR="00EA0379" w:rsidRPr="00087318" w:rsidRDefault="00EA0379" w:rsidP="00EA037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1D7A57" wp14:editId="06EB6015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0" t="0" r="0" b="0"/>
                <wp:wrapNone/>
                <wp:docPr id="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09AB6" w14:textId="77777777" w:rsidR="00EA0379" w:rsidRPr="000751FE" w:rsidRDefault="00EA0379" w:rsidP="00EA0379">
                            <w:pPr>
                              <w:jc w:val="center"/>
                              <w:rPr>
                                <w:rFonts w:ascii="Brush Script MT" w:hAnsi="Brush Script MT"/>
                                <w:szCs w:val="144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t>[Awardee]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5" type="#_x0000_t202" style="position:absolute;margin-left:0;margin-top:218.05pt;width:612pt;height:114.2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" filled="f" stroked="f">
                <v:textbox>
                  <w:txbxContent>
                    <w:p w14:paraId="05609AB6" w14:textId="77777777" w:rsidR="00EA0379" w:rsidRPr="000751FE" w:rsidRDefault="00EA0379" w:rsidP="00EA0379">
                      <w:pPr>
                        <w:jc w:val="center"/>
                        <w:rPr>
                          <w:rFonts w:ascii="Brush Script MT" w:hAnsi="Brush Script MT"/>
                          <w:szCs w:val="144"/>
                        </w:rPr>
                      </w:pPr>
                      <w:r>
                        <w:rPr>
                          <w:rFonts w:ascii="Brush Script MT" w:hAnsi="Brush Script MT"/>
                          <w:sz w:val="144"/>
                          <w:szCs w:val="144"/>
                        </w:rPr>
                        <w:t>[Awardee]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ED1BE81" wp14:editId="1F86092C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0" b="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8FBCE73" w14:textId="77777777" w:rsidR="00EA0379" w:rsidRPr="0036004A" w:rsidRDefault="00EA0379" w:rsidP="00EA0379">
                            <w:pPr>
                              <w:jc w:val="center"/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6004A">
                              <w:rPr>
                                <w:rFonts w:ascii="Old English Text MT" w:hAnsi="Old English Text MT"/>
                                <w:sz w:val="120"/>
                                <w:szCs w:val="1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Achievement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6" type="#_x0000_t202" style="position:absolute;margin-left:0;margin-top:115.95pt;width:662.4pt;height:93.6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" filled="f" stroked="f">
                <v:textbox>
                  <w:txbxContent>
                    <w:p w14:paraId="58FBCE73" w14:textId="77777777" w:rsidR="00EA0379" w:rsidRPr="0036004A" w:rsidRDefault="00EA0379" w:rsidP="00EA0379">
                      <w:pPr>
                        <w:jc w:val="center"/>
                        <w:rPr>
                          <w:rFonts w:ascii="Old English Text MT" w:hAnsi="Old English Text MT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6004A">
                        <w:rPr>
                          <w:rFonts w:ascii="Old English Text MT" w:hAnsi="Old English Text MT"/>
                          <w:sz w:val="120"/>
                          <w:szCs w:val="1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Achievement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41A9A33" wp14:editId="3B9A7FBA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0" t="1905" r="3810" b="3810"/>
                <wp:wrapNone/>
                <wp:docPr id="3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2745E" w14:textId="77777777" w:rsidR="00EA0379" w:rsidRPr="00087318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7" type="#_x0000_t202" style="position:absolute;margin-left:0;margin-top:202.65pt;width:43.2pt;height:28.8pt;z-index: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" filled="f" stroked="f">
                <v:textbox>
                  <w:txbxContent>
                    <w:p w14:paraId="63D2745E" w14:textId="77777777" w:rsidR="00EA0379" w:rsidRPr="00087318" w:rsidRDefault="00EA0379" w:rsidP="00EA037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122DD4F" wp14:editId="2190F844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1905" r="0" b="0"/>
                <wp:wrapNone/>
                <wp:docPr id="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1C4E5" w14:textId="77777777" w:rsidR="00EA0379" w:rsidRPr="00F07600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[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>awarding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t xml:space="preserve"> organization]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8" type="#_x0000_t202" style="position:absolute;margin-left:0;margin-top:63.9pt;width:578.5pt;height:36pt;z-index:2516546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TdtwIAAME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" filled="f" stroked="f">
                <v:textbox>
                  <w:txbxContent>
                    <w:p w14:paraId="44B1C4E5" w14:textId="77777777" w:rsidR="00EA0379" w:rsidRPr="00F07600" w:rsidRDefault="00EA0379" w:rsidP="00EA0379">
                      <w:pPr>
                        <w:jc w:val="center"/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[</w:t>
                      </w:r>
                      <w:proofErr w:type="gramStart"/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>awarding</w:t>
                      </w:r>
                      <w:proofErr w:type="gramEnd"/>
                      <w: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t xml:space="preserve"> organization]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1911701" wp14:editId="462C5416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0" t="0" r="3175" b="0"/>
                <wp:wrapNone/>
                <wp:docPr id="1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6B842" w14:textId="77777777" w:rsidR="00EA0379" w:rsidRPr="00087318" w:rsidRDefault="00EA0379" w:rsidP="00EA037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presents</w:t>
                            </w:r>
                            <w:proofErr w:type="gramEnd"/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[year or time span]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39" type="#_x0000_t202" style="position:absolute;margin-left:0;margin-top:92.15pt;width:388.25pt;height:28.8pt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Xd9ugIAAME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L+Fd326&#10;AgAAwQ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14:paraId="6366B842" w14:textId="77777777" w:rsidR="00EA0379" w:rsidRPr="00087318" w:rsidRDefault="00EA0379" w:rsidP="00EA037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proofErr w:type="gramStart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presents</w:t>
                      </w:r>
                      <w:proofErr w:type="gramEnd"/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[year or time span]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449C" w:rsidRPr="00EA0379" w:rsidSect="00DA7ABE">
      <w:headerReference w:type="even" r:id="rId15"/>
      <w:headerReference w:type="default" r:id="rId16"/>
      <w:headerReference w:type="first" r:id="rId17"/>
      <w:pgSz w:w="15840" w:h="12240" w:orient="landscape" w:code="1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CBC009" w14:textId="77777777" w:rsidR="000429C8" w:rsidRDefault="000429C8" w:rsidP="00AF77E0">
      <w:r>
        <w:separator/>
      </w:r>
    </w:p>
  </w:endnote>
  <w:endnote w:type="continuationSeparator" w:id="0">
    <w:p w14:paraId="5EE788FA" w14:textId="77777777" w:rsidR="000429C8" w:rsidRDefault="000429C8" w:rsidP="00AF7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297DA" w14:textId="77777777" w:rsidR="000429C8" w:rsidRDefault="000429C8" w:rsidP="00AF77E0">
      <w:r>
        <w:separator/>
      </w:r>
    </w:p>
  </w:footnote>
  <w:footnote w:type="continuationSeparator" w:id="0">
    <w:p w14:paraId="3ED5E05A" w14:textId="77777777" w:rsidR="000429C8" w:rsidRDefault="000429C8" w:rsidP="00AF77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8DBE7" w14:textId="77777777" w:rsidR="00AF77E0" w:rsidRDefault="00AF77E0">
    <w:pPr>
      <w:pStyle w:val="Header"/>
    </w:pPr>
    <w:r>
      <w:rPr>
        <w:noProof/>
        <w:lang w:eastAsia="en-US"/>
      </w:rPr>
      <w:pict w14:anchorId="7CA553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469" o:spid="_x0000_s2050" type="#_x0000_t75" style="position:absolute;margin-left:0;margin-top:0;width:181.85pt;height:163.1pt;z-index:-251658752;mso-position-horizontal:center;mso-position-horizontal-relative:margin;mso-position-vertical:center;mso-position-vertical-relative:margin" o:allowincell="f">
          <v:imagedata r:id="rId1" o:title="atm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E79098" w14:textId="77777777" w:rsidR="00AF77E0" w:rsidRDefault="0036004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752" behindDoc="0" locked="0" layoutInCell="1" allowOverlap="1" wp14:anchorId="6D6FB465" wp14:editId="71687A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971165" cy="2075815"/>
          <wp:effectExtent l="0" t="0" r="0" b="0"/>
          <wp:wrapNone/>
          <wp:docPr id="4" name="Picture 4" descr="http://brandguide.tamu.edu/downloads/logos/TAMU-logos-rgb/TAM-Logo/TA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brandguide.tamu.edu/downloads/logos/TAMU-logos-rgb/TAM-Logo/TAM-Logo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165" cy="207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BAFD2" w14:textId="77777777" w:rsidR="00AF77E0" w:rsidRDefault="00AF77E0">
    <w:pPr>
      <w:pStyle w:val="Header"/>
    </w:pPr>
    <w:r>
      <w:rPr>
        <w:noProof/>
        <w:lang w:eastAsia="en-US"/>
      </w:rPr>
      <w:pict w14:anchorId="501D6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28468" o:spid="_x0000_s2049" type="#_x0000_t75" style="position:absolute;margin-left:0;margin-top:0;width:181.85pt;height:163.1pt;z-index:-251659776;mso-position-horizontal:center;mso-position-horizontal-relative:margin;mso-position-vertical:center;mso-position-vertical-relative:margin" o:allowincell="f">
          <v:imagedata r:id="rId1" o:title="atm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>
      <o:colormru v:ext="edit" colors="#ffffe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7E0"/>
    <w:rsid w:val="000429C8"/>
    <w:rsid w:val="000634FF"/>
    <w:rsid w:val="000751FE"/>
    <w:rsid w:val="00087318"/>
    <w:rsid w:val="00171E5D"/>
    <w:rsid w:val="001B6E15"/>
    <w:rsid w:val="00215857"/>
    <w:rsid w:val="0027449C"/>
    <w:rsid w:val="002819C4"/>
    <w:rsid w:val="002E2CA9"/>
    <w:rsid w:val="0036004A"/>
    <w:rsid w:val="004F03F8"/>
    <w:rsid w:val="00504FB4"/>
    <w:rsid w:val="00543ED5"/>
    <w:rsid w:val="00562B64"/>
    <w:rsid w:val="00564023"/>
    <w:rsid w:val="006A04ED"/>
    <w:rsid w:val="006F46B8"/>
    <w:rsid w:val="0075183E"/>
    <w:rsid w:val="007839EA"/>
    <w:rsid w:val="007C3B63"/>
    <w:rsid w:val="007F25EB"/>
    <w:rsid w:val="008B315B"/>
    <w:rsid w:val="009B1C56"/>
    <w:rsid w:val="00A16572"/>
    <w:rsid w:val="00A4013C"/>
    <w:rsid w:val="00A76467"/>
    <w:rsid w:val="00AC63EE"/>
    <w:rsid w:val="00AF77E0"/>
    <w:rsid w:val="00B94A2E"/>
    <w:rsid w:val="00C52AC7"/>
    <w:rsid w:val="00C63E2C"/>
    <w:rsid w:val="00DA4402"/>
    <w:rsid w:val="00DA7ABE"/>
    <w:rsid w:val="00E925BE"/>
    <w:rsid w:val="00E938E2"/>
    <w:rsid w:val="00EA0379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ffffe5"/>
    </o:shapedefaults>
    <o:shapelayout v:ext="edit">
      <o:idmap v:ext="edit" data="1"/>
      <o:rules v:ext="edit">
        <o:r id="V:Rule1" type="connector" idref="#_x0000_s1086"/>
        <o:r id="V:Rule2" type="connector" idref="#_x0000_s1089"/>
      </o:rules>
    </o:shapelayout>
  </w:shapeDefaults>
  <w:decimalSymbol w:val="."/>
  <w:listSeparator w:val=","/>
  <w14:docId w14:val="737168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77E0"/>
  </w:style>
  <w:style w:type="paragraph" w:styleId="Footer">
    <w:name w:val="footer"/>
    <w:basedOn w:val="Normal"/>
    <w:link w:val="Foot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7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  <w:style w:type="paragraph" w:styleId="Header">
    <w:name w:val="header"/>
    <w:basedOn w:val="Normal"/>
    <w:link w:val="Head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77E0"/>
  </w:style>
  <w:style w:type="paragraph" w:styleId="Footer">
    <w:name w:val="footer"/>
    <w:basedOn w:val="Normal"/>
    <w:link w:val="FooterChar"/>
    <w:uiPriority w:val="99"/>
    <w:semiHidden/>
    <w:unhideWhenUsed/>
    <w:rsid w:val="00AF7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7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endnotes" Target="end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notes" Target="foot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brandguide.tamu.edu/downloads/logos/TAMU-logos-rgb/TAM-Logo/TAM-Logo.png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praesel\Application%20Data\Microsoft\Templates\Fancy%20Award%20Certificate%20for%20any%20occasio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351EE911C3646AFC302B7CC161E51" ma:contentTypeVersion="10" ma:contentTypeDescription="Create a new document." ma:contentTypeScope="" ma:versionID="86da2b399bcb4581efad11a280de34c2">
  <xsd:schema xmlns:xsd="http://www.w3.org/2001/XMLSchema" xmlns:xs="http://www.w3.org/2001/XMLSchema" xmlns:p="http://schemas.microsoft.com/office/2006/metadata/properties" xmlns:ns1="http://schemas.microsoft.com/sharepoint/v3" xmlns:ns2="d8113476-3166-4dc8-8b76-c92ac6519933" xmlns:ns3="d483c61e-b564-4bb7-9065-6c8ceeb9a818" targetNamespace="http://schemas.microsoft.com/office/2006/metadata/properties" ma:root="true" ma:fieldsID="22a3a9fecced80bac2870697528debd2" ns1:_="" ns2:_="" ns3:_="">
    <xsd:import namespace="http://schemas.microsoft.com/sharepoint/v3"/>
    <xsd:import namespace="d8113476-3166-4dc8-8b76-c92ac6519933"/>
    <xsd:import namespace="d483c61e-b564-4bb7-9065-6c8ceeb9a81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3:Unit" minOccurs="0"/>
                <xsd:element ref="ns3:Online" minOccurs="0"/>
                <xsd:element ref="ns3:Web_x0020_Pages" minOccurs="0"/>
                <xsd:element ref="ns3:Embedded_x0020_Link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mailSender" ma:index="11" nillable="true" ma:displayName="E-Mail Sender" ma:hidden="true" ma:internalName="EmailSender">
      <xsd:simpleType>
        <xsd:restriction base="dms:Note">
          <xsd:maxLength value="255"/>
        </xsd:restriction>
      </xsd:simpleType>
    </xsd:element>
    <xsd:element name="EmailTo" ma:index="12" nillable="true" ma:displayName="E-Mail To" ma:hidden="true" ma:internalName="EmailTo">
      <xsd:simpleType>
        <xsd:restriction base="dms:Note">
          <xsd:maxLength value="255"/>
        </xsd:restriction>
      </xsd:simpleType>
    </xsd:element>
    <xsd:element name="EmailCc" ma:index="13" nillable="true" ma:displayName="E-Mail Cc" ma:hidden="true" ma:internalName="EmailCc">
      <xsd:simpleType>
        <xsd:restriction base="dms:Note">
          <xsd:maxLength value="255"/>
        </xsd:restriction>
      </xsd:simpleType>
    </xsd:element>
    <xsd:element name="EmailFrom" ma:index="14" nillable="true" ma:displayName="E-Mail From" ma:hidden="true" ma:internalName="EmailFrom">
      <xsd:simpleType>
        <xsd:restriction base="dms:Text"/>
      </xsd:simpleType>
    </xsd:element>
    <xsd:element name="EmailSubject" ma:index="15" nillable="true" ma:displayName="E-Mail Subject" ma:hidden="true" ma:internalName="EmailSubject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113476-3166-4dc8-8b76-c92ac65199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83c61e-b564-4bb7-9065-6c8ceeb9a818" elementFormDefault="qualified">
    <xsd:import namespace="http://schemas.microsoft.com/office/2006/documentManagement/types"/>
    <xsd:import namespace="http://schemas.microsoft.com/office/infopath/2007/PartnerControls"/>
    <xsd:element name="Unit" ma:index="16" nillable="true" ma:displayName="Unit" ma:default="Total Comp: Class &amp; Comp" ma:format="Dropdown" ma:internalName="Unit">
      <xsd:simpleType>
        <xsd:restriction base="dms:Choice">
          <xsd:enumeration value="Total Comp: Class &amp; Comp"/>
          <xsd:enumeration value="Communications"/>
          <xsd:enumeration value="Compliance/Liaisons"/>
          <xsd:enumeration value="EAP"/>
          <xsd:enumeration value="ER"/>
          <xsd:enumeration value="HR Business Services"/>
          <xsd:enumeration value="Liaisons"/>
          <xsd:enumeration value="Recruitment"/>
          <xsd:enumeration value="Total Comp: Benefits"/>
          <xsd:enumeration value="PPR"/>
          <xsd:enumeration value="ESC"/>
        </xsd:restriction>
      </xsd:simpleType>
    </xsd:element>
    <xsd:element name="Online" ma:index="17" nillable="true" ma:displayName="Online" ma:default="Online" ma:description="Is this form online?" ma:format="Dropdown" ma:internalName="Online">
      <xsd:simpleType>
        <xsd:restriction base="dms:Choice">
          <xsd:enumeration value="Online"/>
          <xsd:enumeration value="Offline"/>
        </xsd:restriction>
      </xsd:simpleType>
    </xsd:element>
    <xsd:element name="Web_x0020_Pages" ma:index="18" nillable="true" ma:displayName="ES Web Pages" ma:default="" ma:description="List the web pages this document is on." ma:internalName="Web_x0020_Pages">
      <xsd:simpleType>
        <xsd:restriction base="dms:Note"/>
      </xsd:simpleType>
    </xsd:element>
    <xsd:element name="Embedded_x0020_Links" ma:index="19" nillable="true" ma:displayName="Embedded Links" ma:description="List the links that are embedded in this document." ma:internalName="Embedded_x0020_Link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Online xmlns="d483c61e-b564-4bb7-9065-6c8ceeb9a818">Online</Online>
    <EmailSender xmlns="http://schemas.microsoft.com/sharepoint/v3" xsi:nil="true"/>
    <EmailFrom xmlns="http://schemas.microsoft.com/sharepoint/v3" xsi:nil="true"/>
    <Web_x0020_Pages xmlns="d483c61e-b564-4bb7-9065-6c8ceeb9a818">http://employees.tamu.edu/employees/WorkLife/recognition/resources.aspx</Web_x0020_Pages>
    <Unit xmlns="d483c61e-b564-4bb7-9065-6c8ceeb9a818">Total Comp: Class &amp; Comp</Unit>
    <EmailSubject xmlns="http://schemas.microsoft.com/sharepoint/v3" xsi:nil="true"/>
    <Embedded_x0020_Links xmlns="d483c61e-b564-4bb7-9065-6c8ceeb9a818" xsi:nil="true"/>
    <EmailCc xmlns="http://schemas.microsoft.com/sharepoint/v3" xsi:nil="true"/>
    <_dlc_DocId xmlns="d8113476-3166-4dc8-8b76-c92ac6519933">55XPEJJAAM2Y-20-366</_dlc_DocId>
    <_dlc_DocIdUrl xmlns="d8113476-3166-4dc8-8b76-c92ac6519933">
      <Url>https://financeinet.tamu.edu/web/_layouts/DocIdRedir.aspx?ID=55XPEJJAAM2Y-20-366</Url>
      <Description>55XPEJJAAM2Y-20-366</Description>
    </_dlc_DocId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CAEC48-B19B-4941-8511-F925FA542F2F}"/>
</file>

<file path=customXml/itemProps2.xml><?xml version="1.0" encoding="utf-8"?>
<ds:datastoreItem xmlns:ds="http://schemas.openxmlformats.org/officeDocument/2006/customXml" ds:itemID="{A0466FE1-1400-40A4-B5D8-386B1AEBBF30}"/>
</file>

<file path=customXml/itemProps3.xml><?xml version="1.0" encoding="utf-8"?>
<ds:datastoreItem xmlns:ds="http://schemas.openxmlformats.org/officeDocument/2006/customXml" ds:itemID="{895722F0-23DB-4522-90A8-5474842B760A}"/>
</file>

<file path=customXml/itemProps4.xml><?xml version="1.0" encoding="utf-8"?>
<ds:datastoreItem xmlns:ds="http://schemas.openxmlformats.org/officeDocument/2006/customXml" ds:itemID="{140DBDF5-BBA1-402D-B690-32E41F0ECF66}"/>
</file>

<file path=customXml/itemProps5.xml><?xml version="1.0" encoding="utf-8"?>
<ds:datastoreItem xmlns:ds="http://schemas.openxmlformats.org/officeDocument/2006/customXml" ds:itemID="{D28DAECE-4640-4A94-B428-9A23991B286D}"/>
</file>

<file path=customXml/itemProps6.xml><?xml version="1.0" encoding="utf-8"?>
<ds:datastoreItem xmlns:ds="http://schemas.openxmlformats.org/officeDocument/2006/customXml" ds:itemID="{B7424492-BF46-4192-9B3B-ABAB82DA5414}"/>
</file>

<file path=docProps/app.xml><?xml version="1.0" encoding="utf-8"?>
<Properties xmlns="http://schemas.openxmlformats.org/officeDocument/2006/extended-properties" xmlns:vt="http://schemas.openxmlformats.org/officeDocument/2006/docPropsVTypes">
  <Template>Fancy Award Certificate for any occasion.dotx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Achievement Certificate </vt:lpstr>
    </vt:vector>
  </TitlesOfParts>
  <Company>Texas A&amp;M Univeristy - Division of Finance</Company>
  <LinksUpToDate>false</LinksUpToDate>
  <CharactersWithSpaces>11</CharactersWithSpaces>
  <SharedDoc>false</SharedDoc>
  <HLinks>
    <vt:vector size="6" baseType="variant">
      <vt:variant>
        <vt:i4>2949237</vt:i4>
      </vt:variant>
      <vt:variant>
        <vt:i4>-1</vt:i4>
      </vt:variant>
      <vt:variant>
        <vt:i4>2052</vt:i4>
      </vt:variant>
      <vt:variant>
        <vt:i4>1</vt:i4>
      </vt:variant>
      <vt:variant>
        <vt:lpwstr>http://brandguide.tamu.edu/downloads/logos/TAMU-logos-rgb/TAM-Logo/TAM-Logo.png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Achievement Certificate</dc:title>
  <dc:creator>praesel</dc:creator>
  <cp:lastModifiedBy>Smith, David A</cp:lastModifiedBy>
  <cp:revision>2</cp:revision>
  <cp:lastPrinted>2010-04-20T15:39:00Z</cp:lastPrinted>
  <dcterms:created xsi:type="dcterms:W3CDTF">2012-08-28T16:43:00Z</dcterms:created>
  <dcterms:modified xsi:type="dcterms:W3CDTF">2012-08-28T16:43:00Z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TC300069841033</vt:lpwstr>
  </property>
  <property fmtid="{D5CDD505-2E9C-101B-9397-08002B2CF9AE}" pid="3" name="ContentType">
    <vt:lpwstr>Document</vt:lpwstr>
  </property>
  <property fmtid="{D5CDD505-2E9C-101B-9397-08002B2CF9AE}" pid="4" name="_dlc_DocId">
    <vt:lpwstr>55XPEJJAAM2Y-20-228</vt:lpwstr>
  </property>
  <property fmtid="{D5CDD505-2E9C-101B-9397-08002B2CF9AE}" pid="5" name="_dlc_DocIdItemGuid">
    <vt:lpwstr>e5b97c7c-fab1-41fd-bd78-24ed0833ce78</vt:lpwstr>
  </property>
  <property fmtid="{D5CDD505-2E9C-101B-9397-08002B2CF9AE}" pid="6" name="_dlc_DocIdUrl">
    <vt:lpwstr>https://financeinet.tamu.edu/web/_layouts/DocIdRedir.aspx?ID=55XPEJJAAM2Y-20-228, 55XPEJJAAM2Y-20-228</vt:lpwstr>
  </property>
  <property fmtid="{D5CDD505-2E9C-101B-9397-08002B2CF9AE}" pid="7" name="ContentTypeId">
    <vt:lpwstr>0x010100C79351EE911C3646AFC302B7CC161E51</vt:lpwstr>
  </property>
</Properties>
</file>