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E53A49" w14:textId="77777777" w:rsidR="00BA0160" w:rsidRDefault="00BA0160" w:rsidP="00BA0160">
      <w:pPr>
        <w:pStyle w:val="Heading2"/>
      </w:pPr>
      <w:bookmarkStart w:id="0" w:name="_Toc212447104"/>
      <w:r>
        <w:t>Instructions</w:t>
      </w:r>
      <w:bookmarkEnd w:id="0"/>
    </w:p>
    <w:p w14:paraId="2F82FE42" w14:textId="2ED14213" w:rsidR="00BA0160" w:rsidRDefault="00BA0160" w:rsidP="00BA0160">
      <w:r w:rsidRPr="00BA0160">
        <w:t xml:space="preserve">The template below </w:t>
      </w:r>
      <w:r w:rsidR="0062682C">
        <w:t>is</w:t>
      </w:r>
      <w:r w:rsidRPr="00BA0160">
        <w:t xml:space="preserve"> based on TrainTraq course #</w:t>
      </w:r>
      <w:hyperlink r:id="rId11" w:history="1">
        <w:r w:rsidRPr="00BA0160">
          <w:rPr>
            <w:rStyle w:val="Hyperlink"/>
          </w:rPr>
          <w:t xml:space="preserve">2114913: </w:t>
        </w:r>
        <w:r w:rsidRPr="00BA0160">
          <w:rPr>
            <w:rStyle w:val="Hyperlink"/>
            <w:i/>
            <w:iCs/>
          </w:rPr>
          <w:t>Learning &amp; Development Plan Overview</w:t>
        </w:r>
      </w:hyperlink>
      <w:r w:rsidRPr="00BA0160">
        <w:t>. For detailed guidance on creating your plan and instructions for adding it to Workday, please refer to the full TrainTraq course.</w:t>
      </w:r>
      <w:r>
        <w:br w:type="page"/>
      </w:r>
    </w:p>
    <w:p w14:paraId="422F9C54" w14:textId="7B6D69DB" w:rsidR="00E30C4F" w:rsidRDefault="00E30C4F" w:rsidP="00E30C4F">
      <w:pPr>
        <w:pStyle w:val="Heading2"/>
      </w:pPr>
      <w:bookmarkStart w:id="1" w:name="_Toc212447105"/>
      <w:r>
        <w:lastRenderedPageBreak/>
        <w:t>Learning and Development Plan (Template)</w:t>
      </w:r>
      <w:bookmarkEnd w:id="1"/>
    </w:p>
    <w:p w14:paraId="378D2A5E" w14:textId="77777777" w:rsidR="00E30C4F" w:rsidRDefault="00E30C4F" w:rsidP="00E30C4F">
      <w:pPr>
        <w:pStyle w:val="Normal-BOLD"/>
      </w:pPr>
      <w:r>
        <w:t>Organizational Assessment</w:t>
      </w:r>
    </w:p>
    <w:tbl>
      <w:tblPr>
        <w:tblStyle w:val="ODTables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30C4F" w14:paraId="35D5774C" w14:textId="77777777" w:rsidTr="00E30C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675" w:type="dxa"/>
          </w:tcPr>
          <w:p w14:paraId="3D9F288C" w14:textId="77777777" w:rsidR="00E30C4F" w:rsidRDefault="00E30C4F" w:rsidP="00E30C4F">
            <w:r>
              <w:t>Need(s)</w:t>
            </w:r>
          </w:p>
        </w:tc>
        <w:tc>
          <w:tcPr>
            <w:tcW w:w="4675" w:type="dxa"/>
          </w:tcPr>
          <w:p w14:paraId="1DE358E1" w14:textId="77777777" w:rsidR="00E30C4F" w:rsidRDefault="00E30C4F" w:rsidP="00E30C4F">
            <w:r>
              <w:t>Goal(s)</w:t>
            </w:r>
          </w:p>
        </w:tc>
      </w:tr>
      <w:tr w:rsidR="00E30C4F" w14:paraId="67141A04" w14:textId="77777777" w:rsidTr="00E30C4F">
        <w:trPr>
          <w:trHeight w:val="2880"/>
        </w:trPr>
        <w:tc>
          <w:tcPr>
            <w:tcW w:w="4675" w:type="dxa"/>
          </w:tcPr>
          <w:p w14:paraId="594E63FE" w14:textId="77777777" w:rsidR="00E30C4F" w:rsidRDefault="00E30C4F" w:rsidP="00E30C4F"/>
        </w:tc>
        <w:tc>
          <w:tcPr>
            <w:tcW w:w="4675" w:type="dxa"/>
          </w:tcPr>
          <w:p w14:paraId="2F5EE8C2" w14:textId="77777777" w:rsidR="00E30C4F" w:rsidRDefault="00E30C4F" w:rsidP="00E30C4F"/>
        </w:tc>
      </w:tr>
    </w:tbl>
    <w:p w14:paraId="0936E67F" w14:textId="77777777" w:rsidR="00E30C4F" w:rsidRDefault="00E30C4F" w:rsidP="00E30C4F">
      <w:pPr>
        <w:pStyle w:val="Normal-BOLD"/>
      </w:pPr>
      <w:r>
        <w:t>Individual Assessment</w:t>
      </w:r>
    </w:p>
    <w:tbl>
      <w:tblPr>
        <w:tblStyle w:val="ODTables"/>
        <w:tblW w:w="0" w:type="auto"/>
        <w:tblLayout w:type="fixed"/>
        <w:tblLook w:val="04A0" w:firstRow="1" w:lastRow="0" w:firstColumn="1" w:lastColumn="0" w:noHBand="0" w:noVBand="1"/>
      </w:tblPr>
      <w:tblGrid>
        <w:gridCol w:w="4675"/>
        <w:gridCol w:w="4675"/>
      </w:tblGrid>
      <w:tr w:rsidR="00E30C4F" w14:paraId="1CF85150" w14:textId="77777777" w:rsidTr="00E30C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675" w:type="dxa"/>
          </w:tcPr>
          <w:p w14:paraId="1A353DDA" w14:textId="77777777" w:rsidR="00E30C4F" w:rsidRDefault="00E30C4F" w:rsidP="00E30C4F">
            <w:r>
              <w:t>Need(s)</w:t>
            </w:r>
          </w:p>
        </w:tc>
        <w:tc>
          <w:tcPr>
            <w:tcW w:w="4675" w:type="dxa"/>
          </w:tcPr>
          <w:p w14:paraId="07929204" w14:textId="77777777" w:rsidR="00E30C4F" w:rsidRDefault="00E30C4F" w:rsidP="00E30C4F">
            <w:r>
              <w:t>Goal(s)</w:t>
            </w:r>
          </w:p>
        </w:tc>
      </w:tr>
      <w:tr w:rsidR="00E30C4F" w14:paraId="41BF5F31" w14:textId="77777777" w:rsidTr="00E30C4F">
        <w:trPr>
          <w:trHeight w:val="2880"/>
        </w:trPr>
        <w:tc>
          <w:tcPr>
            <w:tcW w:w="4675" w:type="dxa"/>
          </w:tcPr>
          <w:p w14:paraId="7D5423D4" w14:textId="77777777" w:rsidR="00E30C4F" w:rsidRDefault="00E30C4F" w:rsidP="00E30C4F"/>
        </w:tc>
        <w:tc>
          <w:tcPr>
            <w:tcW w:w="4675" w:type="dxa"/>
          </w:tcPr>
          <w:p w14:paraId="1FEF7DF2" w14:textId="77777777" w:rsidR="00E30C4F" w:rsidRDefault="00E30C4F" w:rsidP="00E30C4F"/>
        </w:tc>
      </w:tr>
    </w:tbl>
    <w:p w14:paraId="65B3B011" w14:textId="77777777" w:rsidR="00E30C4F" w:rsidRDefault="00E30C4F" w:rsidP="00E30C4F">
      <w:pPr>
        <w:tabs>
          <w:tab w:val="clear" w:pos="9360"/>
        </w:tabs>
        <w:rPr>
          <w:b/>
          <w:color w:val="500000"/>
          <w:sz w:val="32"/>
        </w:rPr>
      </w:pPr>
      <w:r>
        <w:br w:type="page"/>
      </w:r>
    </w:p>
    <w:p w14:paraId="39767124" w14:textId="77777777" w:rsidR="00E30C4F" w:rsidRDefault="00E30C4F" w:rsidP="00E30C4F">
      <w:pPr>
        <w:pStyle w:val="Normal-BOLD"/>
      </w:pPr>
      <w:r>
        <w:lastRenderedPageBreak/>
        <w:t>Competency (Knowledge, Skills, and Abilities)</w:t>
      </w:r>
    </w:p>
    <w:p w14:paraId="0FDF3A50" w14:textId="77777777" w:rsidR="00E30C4F" w:rsidRDefault="00E30C4F" w:rsidP="00E30C4F">
      <w:r>
        <w:t>Rating Scale:</w:t>
      </w:r>
    </w:p>
    <w:p w14:paraId="01CCC670" w14:textId="77777777" w:rsidR="00E30C4F" w:rsidRDefault="00E30C4F" w:rsidP="00E30C4F">
      <w:pPr>
        <w:pStyle w:val="Bullet"/>
      </w:pPr>
      <w:r>
        <w:t>1 = not competent</w:t>
      </w:r>
    </w:p>
    <w:p w14:paraId="27E57315" w14:textId="77777777" w:rsidR="00E30C4F" w:rsidRDefault="00E30C4F" w:rsidP="00E30C4F">
      <w:pPr>
        <w:pStyle w:val="Bullet"/>
      </w:pPr>
      <w:r>
        <w:t>2 = partially competent</w:t>
      </w:r>
    </w:p>
    <w:p w14:paraId="287CAF8B" w14:textId="77777777" w:rsidR="00E30C4F" w:rsidRDefault="00E30C4F" w:rsidP="00E30C4F">
      <w:pPr>
        <w:pStyle w:val="Bullet"/>
      </w:pPr>
      <w:r>
        <w:t>3 = broadly competent</w:t>
      </w:r>
    </w:p>
    <w:p w14:paraId="526739D7" w14:textId="77777777" w:rsidR="00E30C4F" w:rsidRDefault="00E30C4F" w:rsidP="00E30C4F">
      <w:pPr>
        <w:pStyle w:val="Bullet"/>
      </w:pPr>
      <w:r>
        <w:t>4 = fully competent</w:t>
      </w:r>
    </w:p>
    <w:tbl>
      <w:tblPr>
        <w:tblStyle w:val="ODTables"/>
        <w:tblW w:w="0" w:type="auto"/>
        <w:tblLook w:val="04A0" w:firstRow="1" w:lastRow="0" w:firstColumn="1" w:lastColumn="0" w:noHBand="0" w:noVBand="1"/>
      </w:tblPr>
      <w:tblGrid>
        <w:gridCol w:w="3145"/>
        <w:gridCol w:w="6205"/>
      </w:tblGrid>
      <w:tr w:rsidR="00E30C4F" w14:paraId="354F5E01" w14:textId="77777777" w:rsidTr="00E30C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45" w:type="dxa"/>
          </w:tcPr>
          <w:p w14:paraId="5D22DED8" w14:textId="77777777" w:rsidR="00E30C4F" w:rsidRDefault="00E30C4F" w:rsidP="00E30C4F">
            <w:r>
              <w:t>Competency</w:t>
            </w:r>
          </w:p>
        </w:tc>
        <w:tc>
          <w:tcPr>
            <w:tcW w:w="6205" w:type="dxa"/>
          </w:tcPr>
          <w:p w14:paraId="1DCBFA55" w14:textId="77777777" w:rsidR="00E30C4F" w:rsidRDefault="00E30C4F" w:rsidP="00E30C4F">
            <w:r>
              <w:t>Level of Competence</w:t>
            </w:r>
          </w:p>
        </w:tc>
      </w:tr>
      <w:tr w:rsidR="00E30C4F" w14:paraId="1872873A" w14:textId="77777777" w:rsidTr="00E30C4F">
        <w:tc>
          <w:tcPr>
            <w:tcW w:w="3145" w:type="dxa"/>
          </w:tcPr>
          <w:p w14:paraId="40D61F02" w14:textId="77777777" w:rsidR="00E30C4F" w:rsidRDefault="00E30C4F" w:rsidP="00E30C4F"/>
        </w:tc>
        <w:tc>
          <w:tcPr>
            <w:tcW w:w="6205" w:type="dxa"/>
          </w:tcPr>
          <w:p w14:paraId="717076FA" w14:textId="77777777" w:rsidR="00E30C4F" w:rsidRPr="00400063" w:rsidRDefault="00E30C4F" w:rsidP="00E30C4F">
            <w:pPr>
              <w:spacing w:after="120" w:line="276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755FA8DB" wp14:editId="71DDC048">
                      <wp:simplePos x="0" y="0"/>
                      <wp:positionH relativeFrom="column">
                        <wp:posOffset>330835</wp:posOffset>
                      </wp:positionH>
                      <wp:positionV relativeFrom="paragraph">
                        <wp:posOffset>120650</wp:posOffset>
                      </wp:positionV>
                      <wp:extent cx="3123565" cy="0"/>
                      <wp:effectExtent l="0" t="0" r="0" b="0"/>
                      <wp:wrapNone/>
                      <wp:docPr id="8" name="Straight Connector 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2356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49DBC7" id="Straight Connector 8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05pt,9.5pt" to="27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63268B8E" wp14:editId="58C4BB19">
                      <wp:simplePos x="0" y="0"/>
                      <wp:positionH relativeFrom="column">
                        <wp:posOffset>3453765</wp:posOffset>
                      </wp:positionH>
                      <wp:positionV relativeFrom="paragraph">
                        <wp:posOffset>67945</wp:posOffset>
                      </wp:positionV>
                      <wp:extent cx="0" cy="116840"/>
                      <wp:effectExtent l="0" t="0" r="19050" b="35560"/>
                      <wp:wrapNone/>
                      <wp:docPr id="10" name="Straight Connector 1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84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0F5C8F" id="Straight Connector 10" o:spid="_x0000_s1026" style="position:absolute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95pt,5.35pt" to="271.9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0E4A993C" wp14:editId="5EE53C88">
                      <wp:simplePos x="0" y="0"/>
                      <wp:positionH relativeFrom="column">
                        <wp:posOffset>1377950</wp:posOffset>
                      </wp:positionH>
                      <wp:positionV relativeFrom="paragraph">
                        <wp:posOffset>69850</wp:posOffset>
                      </wp:positionV>
                      <wp:extent cx="0" cy="116840"/>
                      <wp:effectExtent l="0" t="0" r="19050" b="35560"/>
                      <wp:wrapNone/>
                      <wp:docPr id="11" name="Straight Connector 1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84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70CD24" id="Straight Connector 11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5pt,5.5pt" to="108.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1B500DEB" wp14:editId="6932A20C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60960</wp:posOffset>
                      </wp:positionV>
                      <wp:extent cx="0" cy="116840"/>
                      <wp:effectExtent l="0" t="0" r="19050" b="35560"/>
                      <wp:wrapNone/>
                      <wp:docPr id="12" name="Straight Connector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84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E299B2" id="Straight Connector 12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85pt,4.8pt" to="25.8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567F909B" wp14:editId="76DB79E0">
                      <wp:simplePos x="0" y="0"/>
                      <wp:positionH relativeFrom="column">
                        <wp:posOffset>2422525</wp:posOffset>
                      </wp:positionH>
                      <wp:positionV relativeFrom="paragraph">
                        <wp:posOffset>62230</wp:posOffset>
                      </wp:positionV>
                      <wp:extent cx="0" cy="116958"/>
                      <wp:effectExtent l="0" t="0" r="19050" b="35560"/>
                      <wp:wrapNone/>
                      <wp:docPr id="20" name="Straight Connector 2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958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4486CF6" id="Straight Connector 20" o:spid="_x0000_s1026" style="position:absolute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75pt,4.9pt" to="190.7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14:paraId="02913A34" w14:textId="77777777" w:rsidR="00E30C4F" w:rsidRDefault="00E30C4F" w:rsidP="00E30C4F">
            <w:pPr>
              <w:jc w:val="center"/>
            </w:pPr>
            <w:r w:rsidRPr="003E23AE">
              <w:t>1                        2                        3                        4</w:t>
            </w:r>
          </w:p>
        </w:tc>
      </w:tr>
      <w:tr w:rsidR="00E30C4F" w14:paraId="4E821699" w14:textId="77777777" w:rsidTr="00E30C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145" w:type="dxa"/>
          </w:tcPr>
          <w:p w14:paraId="7CBA8799" w14:textId="77777777" w:rsidR="00E30C4F" w:rsidRDefault="00E30C4F" w:rsidP="00E30C4F"/>
        </w:tc>
        <w:tc>
          <w:tcPr>
            <w:tcW w:w="6205" w:type="dxa"/>
          </w:tcPr>
          <w:p w14:paraId="1AF0ED06" w14:textId="77777777" w:rsidR="00E30C4F" w:rsidRPr="00400063" w:rsidRDefault="00E30C4F" w:rsidP="00E30C4F">
            <w:pPr>
              <w:spacing w:after="120" w:line="276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5CDF71F8" wp14:editId="03243102">
                      <wp:simplePos x="0" y="0"/>
                      <wp:positionH relativeFrom="column">
                        <wp:posOffset>330835</wp:posOffset>
                      </wp:positionH>
                      <wp:positionV relativeFrom="paragraph">
                        <wp:posOffset>120650</wp:posOffset>
                      </wp:positionV>
                      <wp:extent cx="3123565" cy="0"/>
                      <wp:effectExtent l="0" t="0" r="0" b="0"/>
                      <wp:wrapNone/>
                      <wp:docPr id="21" name="Straight Connector 2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2356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8D665D" id="Straight Connector 21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05pt,9.5pt" to="27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1E78BB26" wp14:editId="18B054BC">
                      <wp:simplePos x="0" y="0"/>
                      <wp:positionH relativeFrom="column">
                        <wp:posOffset>3453765</wp:posOffset>
                      </wp:positionH>
                      <wp:positionV relativeFrom="paragraph">
                        <wp:posOffset>67945</wp:posOffset>
                      </wp:positionV>
                      <wp:extent cx="0" cy="116840"/>
                      <wp:effectExtent l="0" t="0" r="19050" b="35560"/>
                      <wp:wrapNone/>
                      <wp:docPr id="22" name="Straight Connector 2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84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2DC483" id="Straight Connector 22" o:spid="_x0000_s1026" style="position:absolute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95pt,5.35pt" to="271.9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3FAF760E" wp14:editId="4950D50C">
                      <wp:simplePos x="0" y="0"/>
                      <wp:positionH relativeFrom="column">
                        <wp:posOffset>1377950</wp:posOffset>
                      </wp:positionH>
                      <wp:positionV relativeFrom="paragraph">
                        <wp:posOffset>69850</wp:posOffset>
                      </wp:positionV>
                      <wp:extent cx="0" cy="116840"/>
                      <wp:effectExtent l="0" t="0" r="19050" b="35560"/>
                      <wp:wrapNone/>
                      <wp:docPr id="23" name="Straight Connector 2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84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538A17" id="Straight Connector 23" o:spid="_x0000_s1026" style="position:absolute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5pt,5.5pt" to="108.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3D09FEA8" wp14:editId="437B4FF1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60960</wp:posOffset>
                      </wp:positionV>
                      <wp:extent cx="0" cy="116840"/>
                      <wp:effectExtent l="0" t="0" r="19050" b="35560"/>
                      <wp:wrapNone/>
                      <wp:docPr id="24" name="Straight Connector 2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84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3CFEC6" id="Straight Connector 24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85pt,4.8pt" to="25.8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6CB6B361" wp14:editId="380C807B">
                      <wp:simplePos x="0" y="0"/>
                      <wp:positionH relativeFrom="column">
                        <wp:posOffset>2422525</wp:posOffset>
                      </wp:positionH>
                      <wp:positionV relativeFrom="paragraph">
                        <wp:posOffset>62230</wp:posOffset>
                      </wp:positionV>
                      <wp:extent cx="0" cy="116958"/>
                      <wp:effectExtent l="0" t="0" r="19050" b="35560"/>
                      <wp:wrapNone/>
                      <wp:docPr id="29" name="Straight Connector 2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958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D072316" id="Straight Connector 29" o:spid="_x0000_s1026" style="position:absolute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75pt,4.9pt" to="190.7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14:paraId="27C1BD26" w14:textId="77777777" w:rsidR="00E30C4F" w:rsidRDefault="00E30C4F" w:rsidP="00E30C4F">
            <w:pPr>
              <w:jc w:val="center"/>
            </w:pPr>
            <w:r w:rsidRPr="003E23AE">
              <w:t>1                        2                        3                        4</w:t>
            </w:r>
          </w:p>
        </w:tc>
      </w:tr>
      <w:tr w:rsidR="00E30C4F" w14:paraId="18FE5171" w14:textId="77777777" w:rsidTr="00E30C4F">
        <w:tc>
          <w:tcPr>
            <w:tcW w:w="3145" w:type="dxa"/>
          </w:tcPr>
          <w:p w14:paraId="6FA9C378" w14:textId="77777777" w:rsidR="00E30C4F" w:rsidRDefault="00E30C4F" w:rsidP="00E30C4F"/>
        </w:tc>
        <w:tc>
          <w:tcPr>
            <w:tcW w:w="6205" w:type="dxa"/>
          </w:tcPr>
          <w:p w14:paraId="5EBCD544" w14:textId="77777777" w:rsidR="00E30C4F" w:rsidRPr="00400063" w:rsidRDefault="00E30C4F" w:rsidP="00E30C4F">
            <w:pPr>
              <w:spacing w:after="120" w:line="276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52A9CC6B" wp14:editId="571407A0">
                      <wp:simplePos x="0" y="0"/>
                      <wp:positionH relativeFrom="column">
                        <wp:posOffset>330835</wp:posOffset>
                      </wp:positionH>
                      <wp:positionV relativeFrom="paragraph">
                        <wp:posOffset>120650</wp:posOffset>
                      </wp:positionV>
                      <wp:extent cx="3123565" cy="0"/>
                      <wp:effectExtent l="0" t="0" r="0" b="0"/>
                      <wp:wrapNone/>
                      <wp:docPr id="30" name="Straight Connector 3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2356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3076BE" id="Straight Connector 30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05pt,9.5pt" to="27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36756E66" wp14:editId="521920C3">
                      <wp:simplePos x="0" y="0"/>
                      <wp:positionH relativeFrom="column">
                        <wp:posOffset>3453765</wp:posOffset>
                      </wp:positionH>
                      <wp:positionV relativeFrom="paragraph">
                        <wp:posOffset>67945</wp:posOffset>
                      </wp:positionV>
                      <wp:extent cx="0" cy="116840"/>
                      <wp:effectExtent l="0" t="0" r="19050" b="35560"/>
                      <wp:wrapNone/>
                      <wp:docPr id="31" name="Straight Connector 3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84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9C0B2D" id="Straight Connector 31" o:spid="_x0000_s1026" style="position:absolute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95pt,5.35pt" to="271.9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290AAD49" wp14:editId="19A69832">
                      <wp:simplePos x="0" y="0"/>
                      <wp:positionH relativeFrom="column">
                        <wp:posOffset>1377950</wp:posOffset>
                      </wp:positionH>
                      <wp:positionV relativeFrom="paragraph">
                        <wp:posOffset>69850</wp:posOffset>
                      </wp:positionV>
                      <wp:extent cx="0" cy="116840"/>
                      <wp:effectExtent l="0" t="0" r="19050" b="35560"/>
                      <wp:wrapNone/>
                      <wp:docPr id="32" name="Straight Connector 3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84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10561C" id="Straight Connector 32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5pt,5.5pt" to="108.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2729855D" wp14:editId="7EEE1A65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60960</wp:posOffset>
                      </wp:positionV>
                      <wp:extent cx="0" cy="116840"/>
                      <wp:effectExtent l="0" t="0" r="19050" b="35560"/>
                      <wp:wrapNone/>
                      <wp:docPr id="33" name="Straight Connector 3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84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9E62DE" id="Straight Connector 33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85pt,4.8pt" to="25.8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0F779E30" wp14:editId="7AFC56E6">
                      <wp:simplePos x="0" y="0"/>
                      <wp:positionH relativeFrom="column">
                        <wp:posOffset>2422525</wp:posOffset>
                      </wp:positionH>
                      <wp:positionV relativeFrom="paragraph">
                        <wp:posOffset>62230</wp:posOffset>
                      </wp:positionV>
                      <wp:extent cx="0" cy="116958"/>
                      <wp:effectExtent l="0" t="0" r="19050" b="35560"/>
                      <wp:wrapNone/>
                      <wp:docPr id="34" name="Straight Connector 3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958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D887F2D" id="Straight Connector 34" o:spid="_x0000_s1026" style="position:absolute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75pt,4.9pt" to="190.7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14:paraId="0D4E8984" w14:textId="77777777" w:rsidR="00E30C4F" w:rsidRDefault="00E30C4F" w:rsidP="00E30C4F">
            <w:pPr>
              <w:jc w:val="center"/>
            </w:pPr>
            <w:r w:rsidRPr="003E23AE">
              <w:t>1                        2                        3                        4</w:t>
            </w:r>
          </w:p>
        </w:tc>
      </w:tr>
      <w:tr w:rsidR="00E30C4F" w14:paraId="49322344" w14:textId="77777777" w:rsidTr="00E30C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145" w:type="dxa"/>
          </w:tcPr>
          <w:p w14:paraId="6F871046" w14:textId="77777777" w:rsidR="00E30C4F" w:rsidRDefault="00E30C4F" w:rsidP="00E30C4F"/>
        </w:tc>
        <w:tc>
          <w:tcPr>
            <w:tcW w:w="6205" w:type="dxa"/>
          </w:tcPr>
          <w:p w14:paraId="2B883E6C" w14:textId="77777777" w:rsidR="00E30C4F" w:rsidRPr="00400063" w:rsidRDefault="00E30C4F" w:rsidP="00E30C4F">
            <w:pPr>
              <w:spacing w:after="120" w:line="276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3D9EAFFD" wp14:editId="0BD24F43">
                      <wp:simplePos x="0" y="0"/>
                      <wp:positionH relativeFrom="column">
                        <wp:posOffset>330835</wp:posOffset>
                      </wp:positionH>
                      <wp:positionV relativeFrom="paragraph">
                        <wp:posOffset>120650</wp:posOffset>
                      </wp:positionV>
                      <wp:extent cx="3123565" cy="0"/>
                      <wp:effectExtent l="0" t="0" r="0" b="0"/>
                      <wp:wrapNone/>
                      <wp:docPr id="35" name="Straight Connector 3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2356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AC61D3" id="Straight Connector 35" o:spid="_x0000_s1026" style="position:absolute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05pt,9.5pt" to="27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1E37625B" wp14:editId="4DC50C8F">
                      <wp:simplePos x="0" y="0"/>
                      <wp:positionH relativeFrom="column">
                        <wp:posOffset>3453765</wp:posOffset>
                      </wp:positionH>
                      <wp:positionV relativeFrom="paragraph">
                        <wp:posOffset>67945</wp:posOffset>
                      </wp:positionV>
                      <wp:extent cx="0" cy="116840"/>
                      <wp:effectExtent l="0" t="0" r="19050" b="35560"/>
                      <wp:wrapNone/>
                      <wp:docPr id="36" name="Straight Connector 3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84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1FB867" id="Straight Connector 36" o:spid="_x0000_s1026" style="position:absolute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95pt,5.35pt" to="271.9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1B7F9913" wp14:editId="0920408D">
                      <wp:simplePos x="0" y="0"/>
                      <wp:positionH relativeFrom="column">
                        <wp:posOffset>1377950</wp:posOffset>
                      </wp:positionH>
                      <wp:positionV relativeFrom="paragraph">
                        <wp:posOffset>69850</wp:posOffset>
                      </wp:positionV>
                      <wp:extent cx="0" cy="116840"/>
                      <wp:effectExtent l="0" t="0" r="19050" b="35560"/>
                      <wp:wrapNone/>
                      <wp:docPr id="37" name="Straight Connector 3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84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468A24" id="Straight Connector 37" o:spid="_x0000_s1026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5pt,5.5pt" to="108.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3559221D" wp14:editId="377E718D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60960</wp:posOffset>
                      </wp:positionV>
                      <wp:extent cx="0" cy="116840"/>
                      <wp:effectExtent l="0" t="0" r="19050" b="35560"/>
                      <wp:wrapNone/>
                      <wp:docPr id="38" name="Straight Connector 3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84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154E35" id="Straight Connector 38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85pt,4.8pt" to="25.8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08D6FED9" wp14:editId="3AFB8F64">
                      <wp:simplePos x="0" y="0"/>
                      <wp:positionH relativeFrom="column">
                        <wp:posOffset>2422525</wp:posOffset>
                      </wp:positionH>
                      <wp:positionV relativeFrom="paragraph">
                        <wp:posOffset>62230</wp:posOffset>
                      </wp:positionV>
                      <wp:extent cx="0" cy="116958"/>
                      <wp:effectExtent l="0" t="0" r="19050" b="35560"/>
                      <wp:wrapNone/>
                      <wp:docPr id="39" name="Straight Connector 3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958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B5CB2D4" id="Straight Connector 39" o:spid="_x0000_s1026" style="position:absolute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75pt,4.9pt" to="190.7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14:paraId="24CF8BC7" w14:textId="77777777" w:rsidR="00E30C4F" w:rsidRDefault="00E30C4F" w:rsidP="00E30C4F">
            <w:pPr>
              <w:jc w:val="center"/>
            </w:pPr>
            <w:r w:rsidRPr="003E23AE">
              <w:t>1                        2                        3                        4</w:t>
            </w:r>
          </w:p>
        </w:tc>
      </w:tr>
      <w:tr w:rsidR="00E30C4F" w14:paraId="7EEBDDC8" w14:textId="77777777" w:rsidTr="00E30C4F">
        <w:tc>
          <w:tcPr>
            <w:tcW w:w="3145" w:type="dxa"/>
          </w:tcPr>
          <w:p w14:paraId="237FB69B" w14:textId="77777777" w:rsidR="00E30C4F" w:rsidRDefault="00E30C4F" w:rsidP="00E30C4F"/>
        </w:tc>
        <w:tc>
          <w:tcPr>
            <w:tcW w:w="6205" w:type="dxa"/>
          </w:tcPr>
          <w:p w14:paraId="758D160C" w14:textId="77777777" w:rsidR="00E30C4F" w:rsidRPr="00400063" w:rsidRDefault="00E30C4F" w:rsidP="00E30C4F">
            <w:pPr>
              <w:spacing w:after="120" w:line="276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5FB8D0E2" wp14:editId="50325AF9">
                      <wp:simplePos x="0" y="0"/>
                      <wp:positionH relativeFrom="column">
                        <wp:posOffset>330835</wp:posOffset>
                      </wp:positionH>
                      <wp:positionV relativeFrom="paragraph">
                        <wp:posOffset>120650</wp:posOffset>
                      </wp:positionV>
                      <wp:extent cx="3123565" cy="0"/>
                      <wp:effectExtent l="0" t="0" r="0" b="0"/>
                      <wp:wrapNone/>
                      <wp:docPr id="40" name="Straight Connector 4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2356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76EECD" id="Straight Connector 40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05pt,9.5pt" to="27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36D8D960" wp14:editId="38180653">
                      <wp:simplePos x="0" y="0"/>
                      <wp:positionH relativeFrom="column">
                        <wp:posOffset>3453765</wp:posOffset>
                      </wp:positionH>
                      <wp:positionV relativeFrom="paragraph">
                        <wp:posOffset>67945</wp:posOffset>
                      </wp:positionV>
                      <wp:extent cx="0" cy="116840"/>
                      <wp:effectExtent l="0" t="0" r="19050" b="35560"/>
                      <wp:wrapNone/>
                      <wp:docPr id="41" name="Straight Connector 4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84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4839D7" id="Straight Connector 41" o:spid="_x0000_s1026" style="position:absolute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95pt,5.35pt" to="271.9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0CB77ED0" wp14:editId="7688B12C">
                      <wp:simplePos x="0" y="0"/>
                      <wp:positionH relativeFrom="column">
                        <wp:posOffset>1377950</wp:posOffset>
                      </wp:positionH>
                      <wp:positionV relativeFrom="paragraph">
                        <wp:posOffset>69850</wp:posOffset>
                      </wp:positionV>
                      <wp:extent cx="0" cy="116840"/>
                      <wp:effectExtent l="0" t="0" r="19050" b="35560"/>
                      <wp:wrapNone/>
                      <wp:docPr id="42" name="Straight Connector 4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84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967E6D" id="Straight Connector 42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5pt,5.5pt" to="108.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7501ED5A" wp14:editId="65FB8603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60960</wp:posOffset>
                      </wp:positionV>
                      <wp:extent cx="0" cy="116840"/>
                      <wp:effectExtent l="0" t="0" r="19050" b="35560"/>
                      <wp:wrapNone/>
                      <wp:docPr id="43" name="Straight Connector 4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84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6AFC70" id="Straight Connector 43" o:spid="_x0000_s1026" style="position:absolute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85pt,4.8pt" to="25.8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7D5105B7" wp14:editId="28553B83">
                      <wp:simplePos x="0" y="0"/>
                      <wp:positionH relativeFrom="column">
                        <wp:posOffset>2422525</wp:posOffset>
                      </wp:positionH>
                      <wp:positionV relativeFrom="paragraph">
                        <wp:posOffset>62230</wp:posOffset>
                      </wp:positionV>
                      <wp:extent cx="0" cy="116958"/>
                      <wp:effectExtent l="0" t="0" r="19050" b="35560"/>
                      <wp:wrapNone/>
                      <wp:docPr id="44" name="Straight Connector 4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958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079E1DB" id="Straight Connector 44" o:spid="_x0000_s1026" style="position:absolute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75pt,4.9pt" to="190.7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14:paraId="4093BDF9" w14:textId="77777777" w:rsidR="00E30C4F" w:rsidRDefault="00E30C4F" w:rsidP="00E30C4F">
            <w:pPr>
              <w:jc w:val="center"/>
            </w:pPr>
            <w:r w:rsidRPr="003E23AE">
              <w:t>1                        2                        3                        4</w:t>
            </w:r>
          </w:p>
        </w:tc>
      </w:tr>
      <w:tr w:rsidR="00E30C4F" w14:paraId="4CE1FF2F" w14:textId="77777777" w:rsidTr="00E30C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145" w:type="dxa"/>
          </w:tcPr>
          <w:p w14:paraId="39A84A2D" w14:textId="77777777" w:rsidR="00E30C4F" w:rsidRDefault="00E30C4F" w:rsidP="00E30C4F"/>
        </w:tc>
        <w:tc>
          <w:tcPr>
            <w:tcW w:w="6205" w:type="dxa"/>
          </w:tcPr>
          <w:p w14:paraId="08327864" w14:textId="77777777" w:rsidR="00E30C4F" w:rsidRPr="00400063" w:rsidRDefault="00E30C4F" w:rsidP="00E30C4F">
            <w:pPr>
              <w:spacing w:after="120" w:line="276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68D8D825" wp14:editId="61E8EF30">
                      <wp:simplePos x="0" y="0"/>
                      <wp:positionH relativeFrom="column">
                        <wp:posOffset>330835</wp:posOffset>
                      </wp:positionH>
                      <wp:positionV relativeFrom="paragraph">
                        <wp:posOffset>120650</wp:posOffset>
                      </wp:positionV>
                      <wp:extent cx="3123565" cy="0"/>
                      <wp:effectExtent l="0" t="0" r="0" b="0"/>
                      <wp:wrapNone/>
                      <wp:docPr id="45" name="Straight Connector 4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2356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C53064" id="Straight Connector 45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05pt,9.5pt" to="27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402CE5EB" wp14:editId="157D4E47">
                      <wp:simplePos x="0" y="0"/>
                      <wp:positionH relativeFrom="column">
                        <wp:posOffset>3453765</wp:posOffset>
                      </wp:positionH>
                      <wp:positionV relativeFrom="paragraph">
                        <wp:posOffset>67945</wp:posOffset>
                      </wp:positionV>
                      <wp:extent cx="0" cy="116840"/>
                      <wp:effectExtent l="0" t="0" r="19050" b="35560"/>
                      <wp:wrapNone/>
                      <wp:docPr id="46" name="Straight Connector 4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84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84D571" id="Straight Connector 46" o:spid="_x0000_s1026" style="position:absolute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95pt,5.35pt" to="271.9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0330AE79" wp14:editId="7DA1FFAA">
                      <wp:simplePos x="0" y="0"/>
                      <wp:positionH relativeFrom="column">
                        <wp:posOffset>1377950</wp:posOffset>
                      </wp:positionH>
                      <wp:positionV relativeFrom="paragraph">
                        <wp:posOffset>69850</wp:posOffset>
                      </wp:positionV>
                      <wp:extent cx="0" cy="116840"/>
                      <wp:effectExtent l="0" t="0" r="19050" b="35560"/>
                      <wp:wrapNone/>
                      <wp:docPr id="48" name="Straight Connector 4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84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CB1585" id="Straight Connector 48" o:spid="_x0000_s1026" style="position:absolute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5pt,5.5pt" to="108.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4ADA274D" wp14:editId="2E22A032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60960</wp:posOffset>
                      </wp:positionV>
                      <wp:extent cx="0" cy="116840"/>
                      <wp:effectExtent l="0" t="0" r="19050" b="35560"/>
                      <wp:wrapNone/>
                      <wp:docPr id="49" name="Straight Connector 4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84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92D783" id="Straight Connector 49" o:spid="_x0000_s1026" style="position:absolute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85pt,4.8pt" to="25.8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0168753C" wp14:editId="1F6634D3">
                      <wp:simplePos x="0" y="0"/>
                      <wp:positionH relativeFrom="column">
                        <wp:posOffset>2422525</wp:posOffset>
                      </wp:positionH>
                      <wp:positionV relativeFrom="paragraph">
                        <wp:posOffset>62230</wp:posOffset>
                      </wp:positionV>
                      <wp:extent cx="0" cy="116958"/>
                      <wp:effectExtent l="0" t="0" r="19050" b="35560"/>
                      <wp:wrapNone/>
                      <wp:docPr id="50" name="Straight Connector 5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958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F7B1CF6" id="Straight Connector 50" o:spid="_x0000_s1026" style="position:absolute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75pt,4.9pt" to="190.7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14:paraId="13415837" w14:textId="77777777" w:rsidR="00E30C4F" w:rsidRDefault="00E30C4F" w:rsidP="00E30C4F">
            <w:pPr>
              <w:jc w:val="center"/>
            </w:pPr>
            <w:r w:rsidRPr="003E23AE">
              <w:t>1                        2                        3                        4</w:t>
            </w:r>
          </w:p>
        </w:tc>
      </w:tr>
      <w:tr w:rsidR="00E30C4F" w14:paraId="2D05F33A" w14:textId="77777777" w:rsidTr="00E30C4F">
        <w:tc>
          <w:tcPr>
            <w:tcW w:w="3145" w:type="dxa"/>
          </w:tcPr>
          <w:p w14:paraId="150799AD" w14:textId="77777777" w:rsidR="00E30C4F" w:rsidRDefault="00E30C4F" w:rsidP="00E30C4F"/>
        </w:tc>
        <w:tc>
          <w:tcPr>
            <w:tcW w:w="6205" w:type="dxa"/>
          </w:tcPr>
          <w:p w14:paraId="5F9F2F07" w14:textId="77777777" w:rsidR="00E30C4F" w:rsidRPr="00400063" w:rsidRDefault="00E30C4F" w:rsidP="00E30C4F">
            <w:pPr>
              <w:spacing w:after="120" w:line="276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2F0534B5" wp14:editId="75C3CF9E">
                      <wp:simplePos x="0" y="0"/>
                      <wp:positionH relativeFrom="column">
                        <wp:posOffset>330835</wp:posOffset>
                      </wp:positionH>
                      <wp:positionV relativeFrom="paragraph">
                        <wp:posOffset>120650</wp:posOffset>
                      </wp:positionV>
                      <wp:extent cx="3123565" cy="0"/>
                      <wp:effectExtent l="0" t="0" r="0" b="0"/>
                      <wp:wrapNone/>
                      <wp:docPr id="51" name="Straight Connector 5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2356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406990" id="Straight Connector 51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05pt,9.5pt" to="27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7400CA02" wp14:editId="5D529CA5">
                      <wp:simplePos x="0" y="0"/>
                      <wp:positionH relativeFrom="column">
                        <wp:posOffset>3453765</wp:posOffset>
                      </wp:positionH>
                      <wp:positionV relativeFrom="paragraph">
                        <wp:posOffset>67945</wp:posOffset>
                      </wp:positionV>
                      <wp:extent cx="0" cy="116840"/>
                      <wp:effectExtent l="0" t="0" r="19050" b="35560"/>
                      <wp:wrapNone/>
                      <wp:docPr id="52" name="Straight Connector 5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84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4B0099" id="Straight Connector 52" o:spid="_x0000_s1026" style="position:absolute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95pt,5.35pt" to="271.9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455051C3" wp14:editId="355D8E4A">
                      <wp:simplePos x="0" y="0"/>
                      <wp:positionH relativeFrom="column">
                        <wp:posOffset>1377950</wp:posOffset>
                      </wp:positionH>
                      <wp:positionV relativeFrom="paragraph">
                        <wp:posOffset>69850</wp:posOffset>
                      </wp:positionV>
                      <wp:extent cx="0" cy="116840"/>
                      <wp:effectExtent l="0" t="0" r="19050" b="35560"/>
                      <wp:wrapNone/>
                      <wp:docPr id="54" name="Straight Connector 5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84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F1F15C" id="Straight Connector 54" o:spid="_x0000_s1026" style="position:absolute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5pt,5.5pt" to="108.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61288EAA" wp14:editId="6BF5EB2B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60960</wp:posOffset>
                      </wp:positionV>
                      <wp:extent cx="0" cy="116840"/>
                      <wp:effectExtent l="0" t="0" r="19050" b="35560"/>
                      <wp:wrapNone/>
                      <wp:docPr id="55" name="Straight Connector 5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84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1CFDC4" id="Straight Connector 55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85pt,4.8pt" to="25.8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544BC18A" wp14:editId="794C9AC7">
                      <wp:simplePos x="0" y="0"/>
                      <wp:positionH relativeFrom="column">
                        <wp:posOffset>2422525</wp:posOffset>
                      </wp:positionH>
                      <wp:positionV relativeFrom="paragraph">
                        <wp:posOffset>62230</wp:posOffset>
                      </wp:positionV>
                      <wp:extent cx="0" cy="116958"/>
                      <wp:effectExtent l="0" t="0" r="19050" b="35560"/>
                      <wp:wrapNone/>
                      <wp:docPr id="56" name="Straight Connector 5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958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1ACF13B" id="Straight Connector 56" o:spid="_x0000_s1026" style="position:absolute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75pt,4.9pt" to="190.7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14:paraId="78DC0DAF" w14:textId="77777777" w:rsidR="00E30C4F" w:rsidRDefault="00E30C4F" w:rsidP="00E30C4F">
            <w:pPr>
              <w:jc w:val="center"/>
            </w:pPr>
            <w:r w:rsidRPr="003E23AE">
              <w:t>1                        2                        3                        4</w:t>
            </w:r>
          </w:p>
        </w:tc>
      </w:tr>
      <w:tr w:rsidR="00E30C4F" w14:paraId="564EF094" w14:textId="77777777" w:rsidTr="00E30C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145" w:type="dxa"/>
          </w:tcPr>
          <w:p w14:paraId="5850CD43" w14:textId="77777777" w:rsidR="00E30C4F" w:rsidRDefault="00E30C4F" w:rsidP="00E30C4F"/>
        </w:tc>
        <w:tc>
          <w:tcPr>
            <w:tcW w:w="6205" w:type="dxa"/>
          </w:tcPr>
          <w:p w14:paraId="2EDF7156" w14:textId="77777777" w:rsidR="00E30C4F" w:rsidRPr="00400063" w:rsidRDefault="00E30C4F" w:rsidP="00E30C4F">
            <w:pPr>
              <w:spacing w:after="120" w:line="276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0ADAC7B9" wp14:editId="062CA867">
                      <wp:simplePos x="0" y="0"/>
                      <wp:positionH relativeFrom="column">
                        <wp:posOffset>330835</wp:posOffset>
                      </wp:positionH>
                      <wp:positionV relativeFrom="paragraph">
                        <wp:posOffset>120650</wp:posOffset>
                      </wp:positionV>
                      <wp:extent cx="3123565" cy="0"/>
                      <wp:effectExtent l="0" t="0" r="0" b="0"/>
                      <wp:wrapNone/>
                      <wp:docPr id="57" name="Straight Connector 5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2356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E0EF12" id="Straight Connector 57" o:spid="_x0000_s1026" style="position:absolute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05pt,9.5pt" to="27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7A4520A0" wp14:editId="49019695">
                      <wp:simplePos x="0" y="0"/>
                      <wp:positionH relativeFrom="column">
                        <wp:posOffset>3453765</wp:posOffset>
                      </wp:positionH>
                      <wp:positionV relativeFrom="paragraph">
                        <wp:posOffset>67945</wp:posOffset>
                      </wp:positionV>
                      <wp:extent cx="0" cy="116840"/>
                      <wp:effectExtent l="0" t="0" r="19050" b="35560"/>
                      <wp:wrapNone/>
                      <wp:docPr id="58" name="Straight Connector 5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84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133D2E" id="Straight Connector 58" o:spid="_x0000_s1026" style="position:absolute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95pt,5.35pt" to="271.9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5CFAA0BA" wp14:editId="15F4EE2B">
                      <wp:simplePos x="0" y="0"/>
                      <wp:positionH relativeFrom="column">
                        <wp:posOffset>1377950</wp:posOffset>
                      </wp:positionH>
                      <wp:positionV relativeFrom="paragraph">
                        <wp:posOffset>69850</wp:posOffset>
                      </wp:positionV>
                      <wp:extent cx="0" cy="116840"/>
                      <wp:effectExtent l="0" t="0" r="19050" b="35560"/>
                      <wp:wrapNone/>
                      <wp:docPr id="59" name="Straight Connector 5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84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F8D28B" id="Straight Connector 59" o:spid="_x0000_s1026" style="position:absolute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5pt,5.5pt" to="108.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70619EFE" wp14:editId="6C1D5907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60960</wp:posOffset>
                      </wp:positionV>
                      <wp:extent cx="0" cy="116840"/>
                      <wp:effectExtent l="0" t="0" r="19050" b="35560"/>
                      <wp:wrapNone/>
                      <wp:docPr id="60" name="Straight Connector 6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84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11C939" id="Straight Connector 60" o:spid="_x0000_s1026" style="position:absolute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85pt,4.8pt" to="25.8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3CED4AF8" wp14:editId="7661D572">
                      <wp:simplePos x="0" y="0"/>
                      <wp:positionH relativeFrom="column">
                        <wp:posOffset>2422525</wp:posOffset>
                      </wp:positionH>
                      <wp:positionV relativeFrom="paragraph">
                        <wp:posOffset>62230</wp:posOffset>
                      </wp:positionV>
                      <wp:extent cx="0" cy="116958"/>
                      <wp:effectExtent l="0" t="0" r="19050" b="35560"/>
                      <wp:wrapNone/>
                      <wp:docPr id="61" name="Straight Connector 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958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D7F8369" id="Straight Connector 61" o:spid="_x0000_s1026" style="position:absolute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75pt,4.9pt" to="190.7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14:paraId="4D0BBC98" w14:textId="77777777" w:rsidR="00E30C4F" w:rsidRDefault="00E30C4F" w:rsidP="00E30C4F">
            <w:pPr>
              <w:jc w:val="center"/>
            </w:pPr>
            <w:r w:rsidRPr="003E23AE">
              <w:t>1                        2                        3                        4</w:t>
            </w:r>
          </w:p>
        </w:tc>
      </w:tr>
      <w:tr w:rsidR="00E30C4F" w14:paraId="210C6B4A" w14:textId="77777777" w:rsidTr="00E30C4F">
        <w:tc>
          <w:tcPr>
            <w:tcW w:w="3145" w:type="dxa"/>
          </w:tcPr>
          <w:p w14:paraId="2D70440B" w14:textId="77777777" w:rsidR="00E30C4F" w:rsidRDefault="00E30C4F" w:rsidP="00E30C4F"/>
        </w:tc>
        <w:tc>
          <w:tcPr>
            <w:tcW w:w="6205" w:type="dxa"/>
          </w:tcPr>
          <w:p w14:paraId="46EF3183" w14:textId="77777777" w:rsidR="00E30C4F" w:rsidRPr="00400063" w:rsidRDefault="00E30C4F" w:rsidP="00E30C4F">
            <w:pPr>
              <w:spacing w:after="120" w:line="276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22466FF3" wp14:editId="034188BC">
                      <wp:simplePos x="0" y="0"/>
                      <wp:positionH relativeFrom="column">
                        <wp:posOffset>330835</wp:posOffset>
                      </wp:positionH>
                      <wp:positionV relativeFrom="paragraph">
                        <wp:posOffset>120650</wp:posOffset>
                      </wp:positionV>
                      <wp:extent cx="3123565" cy="0"/>
                      <wp:effectExtent l="0" t="0" r="0" b="0"/>
                      <wp:wrapNone/>
                      <wp:docPr id="62" name="Straight Connector 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2356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8EE770" id="Straight Connector 62" o:spid="_x0000_s1026" style="position:absolute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05pt,9.5pt" to="27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04274468" wp14:editId="7177EE6C">
                      <wp:simplePos x="0" y="0"/>
                      <wp:positionH relativeFrom="column">
                        <wp:posOffset>3453765</wp:posOffset>
                      </wp:positionH>
                      <wp:positionV relativeFrom="paragraph">
                        <wp:posOffset>67945</wp:posOffset>
                      </wp:positionV>
                      <wp:extent cx="0" cy="116840"/>
                      <wp:effectExtent l="0" t="0" r="19050" b="35560"/>
                      <wp:wrapNone/>
                      <wp:docPr id="63" name="Straight Connector 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84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272F7F" id="Straight Connector 63" o:spid="_x0000_s1026" style="position:absolute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95pt,5.35pt" to="271.9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21028F40" wp14:editId="7A3E55B3">
                      <wp:simplePos x="0" y="0"/>
                      <wp:positionH relativeFrom="column">
                        <wp:posOffset>1377950</wp:posOffset>
                      </wp:positionH>
                      <wp:positionV relativeFrom="paragraph">
                        <wp:posOffset>69850</wp:posOffset>
                      </wp:positionV>
                      <wp:extent cx="0" cy="116840"/>
                      <wp:effectExtent l="0" t="0" r="19050" b="35560"/>
                      <wp:wrapNone/>
                      <wp:docPr id="64" name="Straight Connector 6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84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5F274F" id="Straight Connector 64" o:spid="_x0000_s1026" style="position:absolute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5pt,5.5pt" to="108.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446AB0DC" wp14:editId="4C0FB313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60960</wp:posOffset>
                      </wp:positionV>
                      <wp:extent cx="0" cy="116840"/>
                      <wp:effectExtent l="0" t="0" r="19050" b="35560"/>
                      <wp:wrapNone/>
                      <wp:docPr id="65" name="Straight Connector 6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84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B79CCA" id="Straight Connector 65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85pt,4.8pt" to="25.8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1155C0DD" wp14:editId="21D49369">
                      <wp:simplePos x="0" y="0"/>
                      <wp:positionH relativeFrom="column">
                        <wp:posOffset>2422525</wp:posOffset>
                      </wp:positionH>
                      <wp:positionV relativeFrom="paragraph">
                        <wp:posOffset>62230</wp:posOffset>
                      </wp:positionV>
                      <wp:extent cx="0" cy="116958"/>
                      <wp:effectExtent l="0" t="0" r="19050" b="35560"/>
                      <wp:wrapNone/>
                      <wp:docPr id="66" name="Straight Connector 6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958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5C4A337" id="Straight Connector 66" o:spid="_x0000_s1026" style="position:absolute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75pt,4.9pt" to="190.7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14:paraId="614B4E6C" w14:textId="77777777" w:rsidR="00E30C4F" w:rsidRDefault="00E30C4F" w:rsidP="00E30C4F">
            <w:pPr>
              <w:jc w:val="center"/>
            </w:pPr>
            <w:r w:rsidRPr="003E23AE">
              <w:t>1                        2                        3                        4</w:t>
            </w:r>
          </w:p>
        </w:tc>
      </w:tr>
      <w:tr w:rsidR="00E30C4F" w14:paraId="01F7B36F" w14:textId="77777777" w:rsidTr="00E30C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145" w:type="dxa"/>
          </w:tcPr>
          <w:p w14:paraId="747CB87E" w14:textId="77777777" w:rsidR="00E30C4F" w:rsidRDefault="00E30C4F" w:rsidP="00E30C4F"/>
        </w:tc>
        <w:tc>
          <w:tcPr>
            <w:tcW w:w="6205" w:type="dxa"/>
          </w:tcPr>
          <w:p w14:paraId="6FBEA5F8" w14:textId="77777777" w:rsidR="00E30C4F" w:rsidRPr="00400063" w:rsidRDefault="00E30C4F" w:rsidP="00E30C4F">
            <w:pPr>
              <w:spacing w:after="120" w:line="276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7327F4AA" wp14:editId="5EE20F93">
                      <wp:simplePos x="0" y="0"/>
                      <wp:positionH relativeFrom="column">
                        <wp:posOffset>330835</wp:posOffset>
                      </wp:positionH>
                      <wp:positionV relativeFrom="paragraph">
                        <wp:posOffset>120650</wp:posOffset>
                      </wp:positionV>
                      <wp:extent cx="3123565" cy="0"/>
                      <wp:effectExtent l="0" t="0" r="0" b="0"/>
                      <wp:wrapNone/>
                      <wp:docPr id="67" name="Straight Connector 6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2356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586D3D" id="Straight Connector 67" o:spid="_x0000_s1026" style="position:absolute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05pt,9.5pt" to="27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217C50F2" wp14:editId="393A25E3">
                      <wp:simplePos x="0" y="0"/>
                      <wp:positionH relativeFrom="column">
                        <wp:posOffset>3453765</wp:posOffset>
                      </wp:positionH>
                      <wp:positionV relativeFrom="paragraph">
                        <wp:posOffset>67945</wp:posOffset>
                      </wp:positionV>
                      <wp:extent cx="0" cy="116840"/>
                      <wp:effectExtent l="0" t="0" r="19050" b="35560"/>
                      <wp:wrapNone/>
                      <wp:docPr id="68" name="Straight Connector 6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84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482915" id="Straight Connector 68" o:spid="_x0000_s1026" style="position:absolute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95pt,5.35pt" to="271.9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06CC445E" wp14:editId="656787E3">
                      <wp:simplePos x="0" y="0"/>
                      <wp:positionH relativeFrom="column">
                        <wp:posOffset>1377950</wp:posOffset>
                      </wp:positionH>
                      <wp:positionV relativeFrom="paragraph">
                        <wp:posOffset>69850</wp:posOffset>
                      </wp:positionV>
                      <wp:extent cx="0" cy="116840"/>
                      <wp:effectExtent l="0" t="0" r="19050" b="35560"/>
                      <wp:wrapNone/>
                      <wp:docPr id="69" name="Straight Connector 6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84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8148CB" id="Straight Connector 69" o:spid="_x0000_s1026" style="position:absolute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5pt,5.5pt" to="108.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4FD50314" wp14:editId="39E3FA85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60960</wp:posOffset>
                      </wp:positionV>
                      <wp:extent cx="0" cy="116840"/>
                      <wp:effectExtent l="0" t="0" r="19050" b="35560"/>
                      <wp:wrapNone/>
                      <wp:docPr id="96" name="Straight Connector 9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84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6A4E80" id="Straight Connector 96" o:spid="_x0000_s1026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85pt,4.8pt" to="25.8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7A0E9B80" wp14:editId="1D707FE1">
                      <wp:simplePos x="0" y="0"/>
                      <wp:positionH relativeFrom="column">
                        <wp:posOffset>2422525</wp:posOffset>
                      </wp:positionH>
                      <wp:positionV relativeFrom="paragraph">
                        <wp:posOffset>62230</wp:posOffset>
                      </wp:positionV>
                      <wp:extent cx="0" cy="116958"/>
                      <wp:effectExtent l="0" t="0" r="19050" b="35560"/>
                      <wp:wrapNone/>
                      <wp:docPr id="97" name="Straight Connector 9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958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8CB6B3C" id="Straight Connector 97" o:spid="_x0000_s1026" style="position:absolute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75pt,4.9pt" to="190.7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14:paraId="7FF20005" w14:textId="77777777" w:rsidR="00E30C4F" w:rsidRDefault="00E30C4F" w:rsidP="00E30C4F">
            <w:pPr>
              <w:jc w:val="center"/>
            </w:pPr>
            <w:r w:rsidRPr="003E23AE">
              <w:t>1                        2                        3                        4</w:t>
            </w:r>
          </w:p>
        </w:tc>
      </w:tr>
    </w:tbl>
    <w:p w14:paraId="16AB674B" w14:textId="77777777" w:rsidR="00E30C4F" w:rsidRDefault="00E30C4F" w:rsidP="00E30C4F">
      <w:pPr>
        <w:sectPr w:rsidR="00E30C4F" w:rsidSect="008A16D2">
          <w:headerReference w:type="default" r:id="rId12"/>
          <w:footerReference w:type="default" r:id="rId13"/>
          <w:pgSz w:w="12240" w:h="15840" w:code="1"/>
          <w:pgMar w:top="2074" w:right="1440" w:bottom="1166" w:left="1440" w:header="1008" w:footer="432" w:gutter="0"/>
          <w:cols w:space="720"/>
          <w:docGrid w:linePitch="360"/>
        </w:sectPr>
      </w:pPr>
    </w:p>
    <w:p w14:paraId="48A6640A" w14:textId="77777777" w:rsidR="00E30C4F" w:rsidRDefault="00E30C4F" w:rsidP="00E30C4F">
      <w:pPr>
        <w:pStyle w:val="Heading3"/>
      </w:pPr>
      <w:bookmarkStart w:id="2" w:name="_Toc212447106"/>
      <w:r>
        <w:lastRenderedPageBreak/>
        <w:t>Individual Development Plan (Template)</w:t>
      </w:r>
      <w:bookmarkEnd w:id="2"/>
    </w:p>
    <w:tbl>
      <w:tblPr>
        <w:tblStyle w:val="ODTables"/>
        <w:tblW w:w="12590" w:type="dxa"/>
        <w:jc w:val="center"/>
        <w:tblLook w:val="04A0" w:firstRow="1" w:lastRow="0" w:firstColumn="1" w:lastColumn="0" w:noHBand="0" w:noVBand="1"/>
      </w:tblPr>
      <w:tblGrid>
        <w:gridCol w:w="1994"/>
        <w:gridCol w:w="1990"/>
        <w:gridCol w:w="3600"/>
        <w:gridCol w:w="2006"/>
        <w:gridCol w:w="1475"/>
        <w:gridCol w:w="1525"/>
      </w:tblGrid>
      <w:tr w:rsidR="00E30C4F" w14:paraId="4912348A" w14:textId="77777777" w:rsidTr="00E30C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1"/>
          <w:jc w:val="center"/>
        </w:trPr>
        <w:tc>
          <w:tcPr>
            <w:tcW w:w="1994" w:type="dxa"/>
          </w:tcPr>
          <w:p w14:paraId="3258C287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  <w:r w:rsidRPr="009F146E">
              <w:rPr>
                <w:sz w:val="22"/>
                <w:szCs w:val="22"/>
              </w:rPr>
              <w:t>Learning and Development Goals</w:t>
            </w:r>
          </w:p>
        </w:tc>
        <w:tc>
          <w:tcPr>
            <w:tcW w:w="1990" w:type="dxa"/>
          </w:tcPr>
          <w:p w14:paraId="122B884B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  <w:r w:rsidRPr="009F146E">
              <w:rPr>
                <w:sz w:val="22"/>
                <w:szCs w:val="22"/>
              </w:rPr>
              <w:t>Contribution to Organization</w:t>
            </w:r>
          </w:p>
        </w:tc>
        <w:tc>
          <w:tcPr>
            <w:tcW w:w="3600" w:type="dxa"/>
          </w:tcPr>
          <w:p w14:paraId="2B185128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  <w:r w:rsidRPr="009F146E">
              <w:rPr>
                <w:sz w:val="22"/>
                <w:szCs w:val="22"/>
              </w:rPr>
              <w:t>Learning and Development Activities</w:t>
            </w:r>
          </w:p>
        </w:tc>
        <w:tc>
          <w:tcPr>
            <w:tcW w:w="2006" w:type="dxa"/>
          </w:tcPr>
          <w:p w14:paraId="5EEE2FF0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  <w:r w:rsidRPr="009F146E">
              <w:rPr>
                <w:sz w:val="22"/>
                <w:szCs w:val="22"/>
              </w:rPr>
              <w:t>Resources / Support Needed</w:t>
            </w:r>
          </w:p>
        </w:tc>
        <w:tc>
          <w:tcPr>
            <w:tcW w:w="1475" w:type="dxa"/>
          </w:tcPr>
          <w:p w14:paraId="72B2042B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  <w:r w:rsidRPr="009F146E">
              <w:rPr>
                <w:sz w:val="22"/>
                <w:szCs w:val="22"/>
              </w:rPr>
              <w:t>Target Start</w:t>
            </w:r>
          </w:p>
        </w:tc>
        <w:tc>
          <w:tcPr>
            <w:tcW w:w="1525" w:type="dxa"/>
          </w:tcPr>
          <w:p w14:paraId="3256DABC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  <w:r w:rsidRPr="009F146E">
              <w:rPr>
                <w:sz w:val="22"/>
                <w:szCs w:val="22"/>
              </w:rPr>
              <w:t>Target Completion</w:t>
            </w:r>
          </w:p>
        </w:tc>
      </w:tr>
      <w:tr w:rsidR="00E30C4F" w14:paraId="115128F9" w14:textId="77777777" w:rsidTr="00E30C4F">
        <w:trPr>
          <w:trHeight w:val="680"/>
          <w:jc w:val="center"/>
        </w:trPr>
        <w:tc>
          <w:tcPr>
            <w:tcW w:w="1994" w:type="dxa"/>
          </w:tcPr>
          <w:p w14:paraId="5A766E98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</w:p>
        </w:tc>
        <w:tc>
          <w:tcPr>
            <w:tcW w:w="1990" w:type="dxa"/>
          </w:tcPr>
          <w:p w14:paraId="0C7D9C9B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14:paraId="49EDA28D" w14:textId="77777777" w:rsidR="00E30C4F" w:rsidRPr="009F146E" w:rsidRDefault="00E30C4F" w:rsidP="00E30C4F"/>
        </w:tc>
        <w:tc>
          <w:tcPr>
            <w:tcW w:w="2006" w:type="dxa"/>
          </w:tcPr>
          <w:p w14:paraId="3C81D690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</w:p>
        </w:tc>
        <w:tc>
          <w:tcPr>
            <w:tcW w:w="1475" w:type="dxa"/>
          </w:tcPr>
          <w:p w14:paraId="5C1115E5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</w:p>
        </w:tc>
        <w:tc>
          <w:tcPr>
            <w:tcW w:w="1525" w:type="dxa"/>
          </w:tcPr>
          <w:p w14:paraId="1681EC41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</w:p>
        </w:tc>
      </w:tr>
      <w:tr w:rsidR="00E30C4F" w14:paraId="79E68142" w14:textId="77777777" w:rsidTr="00E30C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80"/>
          <w:jc w:val="center"/>
        </w:trPr>
        <w:tc>
          <w:tcPr>
            <w:tcW w:w="1994" w:type="dxa"/>
          </w:tcPr>
          <w:p w14:paraId="719D8423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</w:p>
        </w:tc>
        <w:tc>
          <w:tcPr>
            <w:tcW w:w="1990" w:type="dxa"/>
          </w:tcPr>
          <w:p w14:paraId="42E32EF2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14:paraId="208CDA0D" w14:textId="77777777" w:rsidR="00E30C4F" w:rsidRPr="009F146E" w:rsidRDefault="00E30C4F" w:rsidP="00E30C4F"/>
        </w:tc>
        <w:tc>
          <w:tcPr>
            <w:tcW w:w="2006" w:type="dxa"/>
          </w:tcPr>
          <w:p w14:paraId="5695D9EC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</w:p>
        </w:tc>
        <w:tc>
          <w:tcPr>
            <w:tcW w:w="1475" w:type="dxa"/>
          </w:tcPr>
          <w:p w14:paraId="4DD60B39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</w:p>
        </w:tc>
        <w:tc>
          <w:tcPr>
            <w:tcW w:w="1525" w:type="dxa"/>
          </w:tcPr>
          <w:p w14:paraId="27797767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</w:p>
        </w:tc>
      </w:tr>
      <w:tr w:rsidR="00E30C4F" w14:paraId="0C9B861E" w14:textId="77777777" w:rsidTr="00E30C4F">
        <w:trPr>
          <w:trHeight w:val="680"/>
          <w:jc w:val="center"/>
        </w:trPr>
        <w:tc>
          <w:tcPr>
            <w:tcW w:w="1994" w:type="dxa"/>
          </w:tcPr>
          <w:p w14:paraId="1AF9AED3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</w:p>
        </w:tc>
        <w:tc>
          <w:tcPr>
            <w:tcW w:w="1990" w:type="dxa"/>
          </w:tcPr>
          <w:p w14:paraId="77B49337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14:paraId="65809885" w14:textId="77777777" w:rsidR="00E30C4F" w:rsidRPr="009F146E" w:rsidRDefault="00E30C4F" w:rsidP="00E30C4F"/>
        </w:tc>
        <w:tc>
          <w:tcPr>
            <w:tcW w:w="2006" w:type="dxa"/>
          </w:tcPr>
          <w:p w14:paraId="116803C1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</w:p>
        </w:tc>
        <w:tc>
          <w:tcPr>
            <w:tcW w:w="1475" w:type="dxa"/>
          </w:tcPr>
          <w:p w14:paraId="5E64C9FE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</w:p>
        </w:tc>
        <w:tc>
          <w:tcPr>
            <w:tcW w:w="1525" w:type="dxa"/>
          </w:tcPr>
          <w:p w14:paraId="5BA60F08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</w:p>
        </w:tc>
      </w:tr>
      <w:tr w:rsidR="00E30C4F" w14:paraId="41D4E369" w14:textId="77777777" w:rsidTr="00E30C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80"/>
          <w:jc w:val="center"/>
        </w:trPr>
        <w:tc>
          <w:tcPr>
            <w:tcW w:w="1994" w:type="dxa"/>
          </w:tcPr>
          <w:p w14:paraId="4574E911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</w:p>
        </w:tc>
        <w:tc>
          <w:tcPr>
            <w:tcW w:w="1990" w:type="dxa"/>
          </w:tcPr>
          <w:p w14:paraId="311E058C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14:paraId="67C79390" w14:textId="77777777" w:rsidR="00E30C4F" w:rsidRPr="009F146E" w:rsidRDefault="00E30C4F" w:rsidP="00E30C4F"/>
        </w:tc>
        <w:tc>
          <w:tcPr>
            <w:tcW w:w="2006" w:type="dxa"/>
          </w:tcPr>
          <w:p w14:paraId="6E74F4FE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</w:p>
        </w:tc>
        <w:tc>
          <w:tcPr>
            <w:tcW w:w="1475" w:type="dxa"/>
          </w:tcPr>
          <w:p w14:paraId="17E7B3E1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</w:p>
        </w:tc>
        <w:tc>
          <w:tcPr>
            <w:tcW w:w="1525" w:type="dxa"/>
          </w:tcPr>
          <w:p w14:paraId="2EEC7F1A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</w:p>
        </w:tc>
      </w:tr>
      <w:tr w:rsidR="00E30C4F" w14:paraId="2DA6663E" w14:textId="77777777" w:rsidTr="00E30C4F">
        <w:trPr>
          <w:trHeight w:val="680"/>
          <w:jc w:val="center"/>
        </w:trPr>
        <w:tc>
          <w:tcPr>
            <w:tcW w:w="1994" w:type="dxa"/>
          </w:tcPr>
          <w:p w14:paraId="1F24FA41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</w:p>
        </w:tc>
        <w:tc>
          <w:tcPr>
            <w:tcW w:w="1990" w:type="dxa"/>
          </w:tcPr>
          <w:p w14:paraId="68A1518C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14:paraId="0FC26212" w14:textId="77777777" w:rsidR="00E30C4F" w:rsidRPr="009F146E" w:rsidRDefault="00E30C4F" w:rsidP="00E30C4F"/>
        </w:tc>
        <w:tc>
          <w:tcPr>
            <w:tcW w:w="2006" w:type="dxa"/>
          </w:tcPr>
          <w:p w14:paraId="2F3909D5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</w:p>
        </w:tc>
        <w:tc>
          <w:tcPr>
            <w:tcW w:w="1475" w:type="dxa"/>
          </w:tcPr>
          <w:p w14:paraId="3A3AFA2F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</w:p>
        </w:tc>
        <w:tc>
          <w:tcPr>
            <w:tcW w:w="1525" w:type="dxa"/>
          </w:tcPr>
          <w:p w14:paraId="039CB3B2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</w:p>
        </w:tc>
      </w:tr>
      <w:tr w:rsidR="00E30C4F" w14:paraId="43AEA448" w14:textId="77777777" w:rsidTr="00E30C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80"/>
          <w:jc w:val="center"/>
        </w:trPr>
        <w:tc>
          <w:tcPr>
            <w:tcW w:w="1994" w:type="dxa"/>
          </w:tcPr>
          <w:p w14:paraId="63AD234D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</w:p>
        </w:tc>
        <w:tc>
          <w:tcPr>
            <w:tcW w:w="1990" w:type="dxa"/>
          </w:tcPr>
          <w:p w14:paraId="04302575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14:paraId="46199CDF" w14:textId="77777777" w:rsidR="00E30C4F" w:rsidRPr="009F146E" w:rsidRDefault="00E30C4F" w:rsidP="00E30C4F"/>
        </w:tc>
        <w:tc>
          <w:tcPr>
            <w:tcW w:w="2006" w:type="dxa"/>
          </w:tcPr>
          <w:p w14:paraId="5FA3E6A9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</w:p>
        </w:tc>
        <w:tc>
          <w:tcPr>
            <w:tcW w:w="1475" w:type="dxa"/>
          </w:tcPr>
          <w:p w14:paraId="2DD4BE75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</w:p>
        </w:tc>
        <w:tc>
          <w:tcPr>
            <w:tcW w:w="1525" w:type="dxa"/>
          </w:tcPr>
          <w:p w14:paraId="559B58E8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</w:p>
        </w:tc>
      </w:tr>
      <w:tr w:rsidR="00E30C4F" w14:paraId="38A8B96B" w14:textId="77777777" w:rsidTr="00E30C4F">
        <w:trPr>
          <w:trHeight w:val="680"/>
          <w:jc w:val="center"/>
        </w:trPr>
        <w:tc>
          <w:tcPr>
            <w:tcW w:w="1994" w:type="dxa"/>
          </w:tcPr>
          <w:p w14:paraId="1DE13C7E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</w:p>
        </w:tc>
        <w:tc>
          <w:tcPr>
            <w:tcW w:w="1990" w:type="dxa"/>
          </w:tcPr>
          <w:p w14:paraId="64DA7B8C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14:paraId="2CC29888" w14:textId="77777777" w:rsidR="00E30C4F" w:rsidRPr="009F146E" w:rsidRDefault="00E30C4F" w:rsidP="00E30C4F"/>
        </w:tc>
        <w:tc>
          <w:tcPr>
            <w:tcW w:w="2006" w:type="dxa"/>
          </w:tcPr>
          <w:p w14:paraId="406257BF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</w:p>
        </w:tc>
        <w:tc>
          <w:tcPr>
            <w:tcW w:w="1475" w:type="dxa"/>
          </w:tcPr>
          <w:p w14:paraId="17CD1906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</w:p>
        </w:tc>
        <w:tc>
          <w:tcPr>
            <w:tcW w:w="1525" w:type="dxa"/>
          </w:tcPr>
          <w:p w14:paraId="3245BE77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</w:p>
        </w:tc>
      </w:tr>
      <w:tr w:rsidR="00E30C4F" w14:paraId="7C34C36B" w14:textId="77777777" w:rsidTr="00E30C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80"/>
          <w:jc w:val="center"/>
        </w:trPr>
        <w:tc>
          <w:tcPr>
            <w:tcW w:w="1994" w:type="dxa"/>
          </w:tcPr>
          <w:p w14:paraId="3BDDFDB6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</w:p>
        </w:tc>
        <w:tc>
          <w:tcPr>
            <w:tcW w:w="1990" w:type="dxa"/>
          </w:tcPr>
          <w:p w14:paraId="4E5AFFAA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14:paraId="140F00B7" w14:textId="77777777" w:rsidR="00E30C4F" w:rsidRPr="009F146E" w:rsidRDefault="00E30C4F" w:rsidP="00E30C4F"/>
        </w:tc>
        <w:tc>
          <w:tcPr>
            <w:tcW w:w="2006" w:type="dxa"/>
          </w:tcPr>
          <w:p w14:paraId="1E9B2BCC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</w:p>
        </w:tc>
        <w:tc>
          <w:tcPr>
            <w:tcW w:w="1475" w:type="dxa"/>
          </w:tcPr>
          <w:p w14:paraId="41EBF73E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</w:p>
        </w:tc>
        <w:tc>
          <w:tcPr>
            <w:tcW w:w="1525" w:type="dxa"/>
          </w:tcPr>
          <w:p w14:paraId="1478DFF7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</w:p>
        </w:tc>
      </w:tr>
      <w:tr w:rsidR="00E30C4F" w14:paraId="42334FAA" w14:textId="77777777" w:rsidTr="00E30C4F">
        <w:trPr>
          <w:trHeight w:val="680"/>
          <w:jc w:val="center"/>
        </w:trPr>
        <w:tc>
          <w:tcPr>
            <w:tcW w:w="1994" w:type="dxa"/>
          </w:tcPr>
          <w:p w14:paraId="0F39E506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</w:p>
        </w:tc>
        <w:tc>
          <w:tcPr>
            <w:tcW w:w="1990" w:type="dxa"/>
          </w:tcPr>
          <w:p w14:paraId="3B13C21D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14:paraId="000AAF73" w14:textId="77777777" w:rsidR="00E30C4F" w:rsidRPr="009F146E" w:rsidRDefault="00E30C4F" w:rsidP="00E30C4F"/>
        </w:tc>
        <w:tc>
          <w:tcPr>
            <w:tcW w:w="2006" w:type="dxa"/>
          </w:tcPr>
          <w:p w14:paraId="34F98B3F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</w:p>
        </w:tc>
        <w:tc>
          <w:tcPr>
            <w:tcW w:w="1475" w:type="dxa"/>
          </w:tcPr>
          <w:p w14:paraId="645FB9C4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</w:p>
        </w:tc>
        <w:tc>
          <w:tcPr>
            <w:tcW w:w="1525" w:type="dxa"/>
          </w:tcPr>
          <w:p w14:paraId="47667F6D" w14:textId="77777777" w:rsidR="00E30C4F" w:rsidRPr="009F146E" w:rsidRDefault="00E30C4F" w:rsidP="00E30C4F">
            <w:pPr>
              <w:tabs>
                <w:tab w:val="clear" w:pos="9360"/>
              </w:tabs>
              <w:rPr>
                <w:sz w:val="22"/>
                <w:szCs w:val="22"/>
              </w:rPr>
            </w:pPr>
          </w:p>
        </w:tc>
      </w:tr>
    </w:tbl>
    <w:p w14:paraId="10300CF7" w14:textId="3A49BD70" w:rsidR="0036377C" w:rsidRDefault="0036377C" w:rsidP="0062682C">
      <w:pPr>
        <w:pStyle w:val="Heading3"/>
        <w:numPr>
          <w:ilvl w:val="0"/>
          <w:numId w:val="0"/>
        </w:numPr>
      </w:pPr>
    </w:p>
    <w:sectPr w:rsidR="0036377C" w:rsidSect="00F95242">
      <w:headerReference w:type="default" r:id="rId14"/>
      <w:footerReference w:type="default" r:id="rId15"/>
      <w:headerReference w:type="first" r:id="rId16"/>
      <w:footerReference w:type="first" r:id="rId17"/>
      <w:pgSz w:w="15840" w:h="12240" w:orient="landscape" w:code="1"/>
      <w:pgMar w:top="2074" w:right="1440" w:bottom="1080" w:left="1440" w:header="100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5B71DE" w14:textId="77777777" w:rsidR="00830850" w:rsidRDefault="00830850" w:rsidP="000D2A3F">
      <w:r>
        <w:separator/>
      </w:r>
    </w:p>
    <w:p w14:paraId="5E2C2677" w14:textId="77777777" w:rsidR="00830850" w:rsidRDefault="00830850" w:rsidP="000D2A3F"/>
    <w:p w14:paraId="5ECC94BF" w14:textId="77777777" w:rsidR="00830850" w:rsidRDefault="00830850" w:rsidP="000D2A3F"/>
    <w:p w14:paraId="69734457" w14:textId="77777777" w:rsidR="00830850" w:rsidRDefault="00830850" w:rsidP="000D2A3F"/>
    <w:p w14:paraId="0611BF76" w14:textId="77777777" w:rsidR="00830850" w:rsidRDefault="00830850" w:rsidP="000D2A3F"/>
    <w:p w14:paraId="71EABD06" w14:textId="77777777" w:rsidR="00830850" w:rsidRDefault="00830850" w:rsidP="000D2A3F"/>
    <w:p w14:paraId="556280FF" w14:textId="77777777" w:rsidR="00830850" w:rsidRDefault="00830850" w:rsidP="000D2A3F"/>
    <w:p w14:paraId="3EFB8D2E" w14:textId="77777777" w:rsidR="00830850" w:rsidRDefault="00830850" w:rsidP="000D2A3F"/>
    <w:p w14:paraId="5363EFAE" w14:textId="77777777" w:rsidR="00830850" w:rsidRDefault="00830850" w:rsidP="000D2A3F"/>
    <w:p w14:paraId="3BEEDB79" w14:textId="77777777" w:rsidR="00830850" w:rsidRDefault="00830850" w:rsidP="000D2A3F"/>
    <w:p w14:paraId="5566950F" w14:textId="77777777" w:rsidR="00830850" w:rsidRDefault="00830850"/>
  </w:endnote>
  <w:endnote w:type="continuationSeparator" w:id="0">
    <w:p w14:paraId="25B2CE12" w14:textId="77777777" w:rsidR="00830850" w:rsidRDefault="00830850" w:rsidP="000D2A3F">
      <w:r>
        <w:continuationSeparator/>
      </w:r>
    </w:p>
    <w:p w14:paraId="57983D5D" w14:textId="77777777" w:rsidR="00830850" w:rsidRDefault="00830850" w:rsidP="000D2A3F"/>
    <w:p w14:paraId="0676F4CD" w14:textId="77777777" w:rsidR="00830850" w:rsidRDefault="00830850" w:rsidP="000D2A3F"/>
    <w:p w14:paraId="1C9A120D" w14:textId="77777777" w:rsidR="00830850" w:rsidRDefault="00830850" w:rsidP="000D2A3F"/>
    <w:p w14:paraId="5DB32B54" w14:textId="77777777" w:rsidR="00830850" w:rsidRDefault="00830850" w:rsidP="000D2A3F"/>
    <w:p w14:paraId="3D920E9B" w14:textId="77777777" w:rsidR="00830850" w:rsidRDefault="00830850" w:rsidP="000D2A3F"/>
    <w:p w14:paraId="27472907" w14:textId="77777777" w:rsidR="00830850" w:rsidRDefault="00830850" w:rsidP="000D2A3F"/>
    <w:p w14:paraId="6FFDA76A" w14:textId="77777777" w:rsidR="00830850" w:rsidRDefault="00830850" w:rsidP="000D2A3F"/>
    <w:p w14:paraId="710C7E59" w14:textId="77777777" w:rsidR="00830850" w:rsidRDefault="00830850" w:rsidP="000D2A3F"/>
    <w:p w14:paraId="07580B74" w14:textId="77777777" w:rsidR="00830850" w:rsidRDefault="00830850" w:rsidP="000D2A3F"/>
    <w:p w14:paraId="57BC2300" w14:textId="77777777" w:rsidR="00830850" w:rsidRDefault="008308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DA6A792-C0AF-40EB-A197-693E694AD2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C3187FB-52DA-493F-B74D-69108E3B552E}"/>
    <w:embedBold r:id="rId3" w:fontKey="{A9C3DEF8-2950-4496-A76F-5F6E1F6645C6}"/>
    <w:embedItalic r:id="rId4" w:fontKey="{5BBE1950-2775-4D2E-A35B-69985C663DE5}"/>
    <w:embedBoldItalic r:id="rId5" w:fontKey="{B4F48DA4-6DA4-46DC-B807-3D785F0BC18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CF9A27C9-5A09-4956-A8F1-F8D4502FF76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1A119C97-FBE2-418B-9705-B8AF062C47B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413769CE-A631-42AA-9099-FBEBFA67D1C7}"/>
    <w:embedBold r:id="rId9" w:fontKey="{86540042-CB82-45E6-8126-036A2CC945B9}"/>
    <w:embedItalic r:id="rId10" w:fontKey="{2C434C41-55A9-4B1A-86A6-A47A7434538B}"/>
    <w:embedBoldItalic r:id="rId11" w:fontKey="{2AD6B72B-CD5D-4EF7-B022-01D23749DDF3}"/>
  </w:font>
  <w:font w:name="Open Sans">
    <w:panose1 w:val="020B0606030504020204"/>
    <w:charset w:val="00"/>
    <w:family w:val="auto"/>
    <w:pitch w:val="variable"/>
    <w:sig w:usb0="E00002EF" w:usb1="4000205B" w:usb2="00000028" w:usb3="00000000" w:csb0="0000019F" w:csb1="00000000"/>
    <w:embedRegular r:id="rId12" w:fontKey="{D133B3CE-7576-4361-B315-F5EFDC3FFA73}"/>
    <w:embedBold r:id="rId13" w:fontKey="{5A1FEFBD-EE95-42FE-88A9-547ABE67C017}"/>
    <w:embedItalic r:id="rId14" w:fontKey="{1FC4C6D0-2387-4038-9C70-6D62AC7171B9}"/>
    <w:embedBoldItalic r:id="rId15" w:fontKey="{00777138-1B02-4500-8781-F6DA939A54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6" w:fontKey="{93EAE0B7-DD68-4B8D-BC2C-72664EE3F4B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7" w:fontKey="{E2B3D983-B791-45AB-AFB8-3FBE044ED06E}"/>
    <w:embedItalic r:id="rId18" w:fontKey="{4A0CE378-F6E2-47B8-AC98-13936732147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9" w:fontKey="{4D1F5FC1-AA03-491E-86D1-61F9B689FD1B}"/>
  </w:font>
  <w:font w:name="Open Sans SemiBold">
    <w:panose1 w:val="020B0706030804020204"/>
    <w:charset w:val="00"/>
    <w:family w:val="auto"/>
    <w:pitch w:val="variable"/>
    <w:sig w:usb0="E00002EF" w:usb1="4000205B" w:usb2="00000028" w:usb3="00000000" w:csb0="0000019F" w:csb1="00000000"/>
    <w:embedRegular r:id="rId20" w:fontKey="{85DC2CE2-6B48-4498-9C70-601448988B39}"/>
    <w:embedBold r:id="rId21" w:fontKey="{4ADBECA0-3352-4E90-B409-0265B649C6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7F3B6" w14:textId="3E9F0750" w:rsidR="00E30C4F" w:rsidRPr="008A16D2" w:rsidRDefault="00E30C4F" w:rsidP="00B5745F">
    <w:pPr>
      <w:pStyle w:val="FooterOD"/>
      <w:tabs>
        <w:tab w:val="clear" w:pos="4950"/>
        <w:tab w:val="center" w:pos="4320"/>
      </w:tabs>
      <w:rPr>
        <w:i/>
      </w:rPr>
    </w:pPr>
    <w:r w:rsidRPr="002347CA">
      <w:t xml:space="preserve">Learn. Develop. </w:t>
    </w:r>
    <w:r>
      <w:t>Perform.</w:t>
    </w:r>
    <w:r w:rsidRPr="002347CA">
      <w:tab/>
      <w:t xml:space="preserve">Page </w:t>
    </w:r>
    <w:r w:rsidRPr="002347CA">
      <w:fldChar w:fldCharType="begin"/>
    </w:r>
    <w:r w:rsidRPr="002347CA">
      <w:instrText xml:space="preserve"> PAGE  \* Arabic  \* MERGEFORMAT </w:instrText>
    </w:r>
    <w:r w:rsidRPr="002347CA">
      <w:fldChar w:fldCharType="separate"/>
    </w:r>
    <w:r>
      <w:t>17</w:t>
    </w:r>
    <w:r w:rsidRPr="002347CA">
      <w:fldChar w:fldCharType="end"/>
    </w:r>
    <w:r w:rsidRPr="002347CA"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24</w:t>
    </w:r>
    <w:r>
      <w:rPr>
        <w:noProof/>
      </w:rPr>
      <w:fldChar w:fldCharType="end"/>
    </w:r>
    <w:r w:rsidRPr="002347CA">
      <w:tab/>
    </w:r>
    <w:r w:rsidR="00476D3B">
      <w:t>Template</w:t>
    </w:r>
    <w:r w:rsidRPr="002347CA">
      <w:br/>
    </w:r>
    <w:r>
      <w:rPr>
        <w:rStyle w:val="FooterText-italicizeChar"/>
      </w:rPr>
      <w:t>OrgDev</w:t>
    </w:r>
    <w:r w:rsidRPr="00F13CC1">
      <w:rPr>
        <w:rStyle w:val="FooterText-italicizeChar"/>
      </w:rPr>
      <w:t>.tamu.ed</w:t>
    </w:r>
    <w:r>
      <w:rPr>
        <w:rStyle w:val="FooterText-italicizeChar"/>
      </w:rPr>
      <w:t>u</w:t>
    </w:r>
    <w:r>
      <w:rPr>
        <w:rStyle w:val="FooterText-italicizeChar"/>
      </w:rPr>
      <w:tab/>
    </w:r>
    <w:r>
      <w:rPr>
        <w:rStyle w:val="FooterText-italicizeChar"/>
      </w:rPr>
      <w:tab/>
    </w:r>
    <w:r>
      <w:t>Learning &amp; Development Plan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FAC9F" w14:textId="77777777" w:rsidR="00476D3B" w:rsidRPr="00B5745F" w:rsidRDefault="00476D3B" w:rsidP="0062682C">
    <w:pPr>
      <w:pStyle w:val="FooterText"/>
      <w:tabs>
        <w:tab w:val="clear" w:pos="4950"/>
        <w:tab w:val="clear" w:pos="9630"/>
        <w:tab w:val="center" w:pos="6120"/>
        <w:tab w:val="right" w:pos="13320"/>
      </w:tabs>
      <w:ind w:right="-360"/>
      <w:rPr>
        <w:iCs/>
      </w:rPr>
    </w:pPr>
    <w:r w:rsidRPr="007C5E2B">
      <w:t xml:space="preserve">Learn. Develop. </w:t>
    </w:r>
    <w:r>
      <w:t>Perform</w:t>
    </w:r>
    <w:r w:rsidRPr="007C5E2B">
      <w:t>.</w:t>
    </w:r>
    <w:r>
      <w:tab/>
    </w:r>
    <w:r w:rsidRPr="007C5E2B">
      <w:t xml:space="preserve">Page </w:t>
    </w:r>
    <w:r w:rsidRPr="007C5E2B">
      <w:fldChar w:fldCharType="begin"/>
    </w:r>
    <w:r w:rsidRPr="007C5E2B">
      <w:instrText xml:space="preserve"> PAGE  \* Arabic  \* MERGEFORMAT </w:instrText>
    </w:r>
    <w:r w:rsidRPr="007C5E2B">
      <w:fldChar w:fldCharType="separate"/>
    </w:r>
    <w:r>
      <w:t>19</w:t>
    </w:r>
    <w:r w:rsidRPr="007C5E2B">
      <w:fldChar w:fldCharType="end"/>
    </w:r>
    <w:r w:rsidRPr="007C5E2B">
      <w:t xml:space="preserve"> of </w:t>
    </w:r>
    <w:fldSimple w:instr=" NUMPAGES  \* Arabic  \* MERGEFORMAT ">
      <w:r>
        <w:t>24</w:t>
      </w:r>
    </w:fldSimple>
    <w:r w:rsidRPr="007C5E2B">
      <w:tab/>
    </w:r>
    <w:r>
      <w:t>Template</w:t>
    </w:r>
    <w:r w:rsidRPr="002347CA">
      <w:br/>
    </w:r>
    <w:r>
      <w:rPr>
        <w:rStyle w:val="FooterText-ItalicizedChar"/>
      </w:rPr>
      <w:t>OrgDev.tamu.edu</w:t>
    </w:r>
    <w:r>
      <w:rPr>
        <w:rStyle w:val="FooterText-ItalicizedChar"/>
      </w:rPr>
      <w:tab/>
    </w:r>
    <w:r>
      <w:rPr>
        <w:rStyle w:val="FooterText-ItalicizedChar"/>
      </w:rPr>
      <w:tab/>
    </w:r>
    <w:r>
      <w:rPr>
        <w:rStyle w:val="FooterText-ItalicizedChar"/>
        <w:i w:val="0"/>
        <w:iCs/>
      </w:rPr>
      <w:t>Learning &amp; Development Plan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CFFCD" w14:textId="77777777" w:rsidR="00E30C4F" w:rsidRDefault="00E30C4F" w:rsidP="0054077F">
    <w:pPr>
      <w:pStyle w:val="FooterText"/>
    </w:pPr>
    <w:r w:rsidRPr="002347CA">
      <w:t xml:space="preserve">Learn. Develop. Lead. </w:t>
    </w:r>
    <w:r w:rsidRPr="00A63DC0">
      <w:t>Impact</w:t>
    </w:r>
    <w:r w:rsidRPr="002347CA">
      <w:t>.</w:t>
    </w:r>
    <w:r w:rsidRPr="002347CA">
      <w:tab/>
      <w:t xml:space="preserve">Page </w:t>
    </w:r>
    <w:r w:rsidRPr="002347CA">
      <w:fldChar w:fldCharType="begin"/>
    </w:r>
    <w:r w:rsidRPr="002347CA">
      <w:instrText xml:space="preserve"> PAGE  \* Arabic  \* MERGEFORMAT </w:instrText>
    </w:r>
    <w:r w:rsidRPr="002347CA">
      <w:fldChar w:fldCharType="separate"/>
    </w:r>
    <w:r>
      <w:rPr>
        <w:noProof/>
      </w:rPr>
      <w:t>7</w:t>
    </w:r>
    <w:r w:rsidRPr="002347CA">
      <w:fldChar w:fldCharType="end"/>
    </w:r>
    <w:r w:rsidRPr="002347CA"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36</w:t>
    </w:r>
    <w:r>
      <w:rPr>
        <w:noProof/>
      </w:rPr>
      <w:fldChar w:fldCharType="end"/>
    </w:r>
    <w:r w:rsidRPr="002347CA">
      <w:tab/>
    </w:r>
    <w:r>
      <w:t>Document Title</w:t>
    </w:r>
    <w:r w:rsidRPr="002347CA">
      <w:br/>
    </w:r>
    <w:r>
      <w:rPr>
        <w:rStyle w:val="FooterText-italicizeChar"/>
      </w:rPr>
      <w:t>orgdev</w:t>
    </w:r>
    <w:r w:rsidRPr="00F13CC1">
      <w:rPr>
        <w:rStyle w:val="FooterText-italicizeChar"/>
      </w:rPr>
      <w:t>.tamu.edu</w:t>
    </w:r>
    <w:r>
      <w:rPr>
        <w:rStyle w:val="FooterText-italicizeChar"/>
      </w:rPr>
      <w:tab/>
    </w:r>
    <w:r>
      <w:rPr>
        <w:rStyle w:val="FooterText-italicizeChar"/>
      </w:rPr>
      <w:tab/>
    </w:r>
    <w:r>
      <w:rPr>
        <w:rStyle w:val="FooterText-italicizeChar"/>
        <w:i w:val="0"/>
      </w:rPr>
      <w:t>Course Title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973C18" w14:textId="77777777" w:rsidR="00830850" w:rsidRDefault="00830850" w:rsidP="000D2A3F">
      <w:r>
        <w:separator/>
      </w:r>
    </w:p>
    <w:p w14:paraId="35E9223C" w14:textId="77777777" w:rsidR="00830850" w:rsidRDefault="00830850" w:rsidP="000D2A3F"/>
    <w:p w14:paraId="4BD33681" w14:textId="77777777" w:rsidR="00830850" w:rsidRDefault="00830850" w:rsidP="000D2A3F"/>
    <w:p w14:paraId="00DEE37C" w14:textId="77777777" w:rsidR="00830850" w:rsidRDefault="00830850" w:rsidP="000D2A3F"/>
    <w:p w14:paraId="01C9BFC0" w14:textId="77777777" w:rsidR="00830850" w:rsidRDefault="00830850" w:rsidP="000D2A3F"/>
    <w:p w14:paraId="33CDE8F7" w14:textId="77777777" w:rsidR="00830850" w:rsidRDefault="00830850" w:rsidP="000D2A3F"/>
    <w:p w14:paraId="7D6F2441" w14:textId="77777777" w:rsidR="00830850" w:rsidRDefault="00830850" w:rsidP="000D2A3F"/>
    <w:p w14:paraId="2BCEBEF9" w14:textId="77777777" w:rsidR="00830850" w:rsidRDefault="00830850" w:rsidP="000D2A3F"/>
    <w:p w14:paraId="35812129" w14:textId="77777777" w:rsidR="00830850" w:rsidRDefault="00830850" w:rsidP="000D2A3F"/>
    <w:p w14:paraId="35E1FF68" w14:textId="77777777" w:rsidR="00830850" w:rsidRDefault="00830850" w:rsidP="000D2A3F"/>
    <w:p w14:paraId="3A1006A2" w14:textId="77777777" w:rsidR="00830850" w:rsidRDefault="00830850"/>
  </w:footnote>
  <w:footnote w:type="continuationSeparator" w:id="0">
    <w:p w14:paraId="5DD16035" w14:textId="77777777" w:rsidR="00830850" w:rsidRDefault="00830850" w:rsidP="000D2A3F">
      <w:r>
        <w:continuationSeparator/>
      </w:r>
    </w:p>
    <w:p w14:paraId="4464B043" w14:textId="77777777" w:rsidR="00830850" w:rsidRDefault="00830850" w:rsidP="000D2A3F"/>
    <w:p w14:paraId="65CAE077" w14:textId="77777777" w:rsidR="00830850" w:rsidRDefault="00830850" w:rsidP="000D2A3F"/>
    <w:p w14:paraId="3312252D" w14:textId="77777777" w:rsidR="00830850" w:rsidRDefault="00830850" w:rsidP="000D2A3F"/>
    <w:p w14:paraId="5A28F10F" w14:textId="77777777" w:rsidR="00830850" w:rsidRDefault="00830850" w:rsidP="000D2A3F"/>
    <w:p w14:paraId="6FB4B1C0" w14:textId="77777777" w:rsidR="00830850" w:rsidRDefault="00830850" w:rsidP="000D2A3F"/>
    <w:p w14:paraId="021402C6" w14:textId="77777777" w:rsidR="00830850" w:rsidRDefault="00830850" w:rsidP="000D2A3F"/>
    <w:p w14:paraId="54BB0852" w14:textId="77777777" w:rsidR="00830850" w:rsidRDefault="00830850" w:rsidP="000D2A3F"/>
    <w:p w14:paraId="263B19F2" w14:textId="77777777" w:rsidR="00830850" w:rsidRDefault="00830850" w:rsidP="000D2A3F"/>
    <w:p w14:paraId="445F0F76" w14:textId="77777777" w:rsidR="00830850" w:rsidRDefault="00830850" w:rsidP="000D2A3F"/>
    <w:p w14:paraId="0DE104B3" w14:textId="77777777" w:rsidR="00830850" w:rsidRDefault="0083085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56626" w14:textId="77777777" w:rsidR="00E30C4F" w:rsidRPr="00CE0AF6" w:rsidRDefault="00E30C4F" w:rsidP="008A16D2">
    <w:pPr>
      <w:pStyle w:val="Header"/>
      <w:rPr>
        <w:b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767808" behindDoc="0" locked="0" layoutInCell="1" allowOverlap="1" wp14:anchorId="47285F7E" wp14:editId="72E445E1">
              <wp:simplePos x="0" y="0"/>
              <wp:positionH relativeFrom="column">
                <wp:posOffset>3401695</wp:posOffset>
              </wp:positionH>
              <wp:positionV relativeFrom="paragraph">
                <wp:posOffset>-143955</wp:posOffset>
              </wp:positionV>
              <wp:extent cx="2652395" cy="474980"/>
              <wp:effectExtent l="0" t="0" r="0" b="1270"/>
              <wp:wrapNone/>
              <wp:docPr id="533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2395" cy="4749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E6904F" w14:textId="77777777" w:rsidR="00E30C4F" w:rsidRPr="009153BA" w:rsidRDefault="00E30C4F" w:rsidP="008A16D2">
                          <w:pPr>
                            <w:pStyle w:val="Header-DepartmentName"/>
                          </w:pPr>
                          <w:r w:rsidRPr="009153BA">
                            <w:t>Organization</w:t>
                          </w:r>
                          <w:r>
                            <w:t>al</w:t>
                          </w:r>
                          <w:r w:rsidRPr="009153BA">
                            <w:t xml:space="preserve"> Development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285F7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&quot;&quot;" style="position:absolute;left:0;text-align:left;margin-left:267.85pt;margin-top:-11.35pt;width:208.85pt;height:37.4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" filled="f" stroked="f">
              <v:textbox>
                <w:txbxContent>
                  <w:p w14:paraId="7FE6904F" w14:textId="77777777" w:rsidR="00E30C4F" w:rsidRPr="009153BA" w:rsidRDefault="00E30C4F" w:rsidP="008A16D2">
                    <w:pPr>
                      <w:pStyle w:val="Header-DepartmentName"/>
                    </w:pPr>
                    <w:r w:rsidRPr="009153BA">
                      <w:t>Organization</w:t>
                    </w:r>
                    <w:r>
                      <w:t>al</w:t>
                    </w:r>
                    <w:r w:rsidRPr="009153BA">
                      <w:t xml:space="preserve"> Development</w:t>
                    </w:r>
                  </w:p>
                </w:txbxContent>
              </v:textbox>
            </v:shape>
          </w:pict>
        </mc:Fallback>
      </mc:AlternateContent>
    </w:r>
    <w:r w:rsidRPr="00662712">
      <w:rPr>
        <w:noProof/>
      </w:rPr>
      <w:drawing>
        <wp:anchor distT="0" distB="0" distL="114300" distR="114300" simplePos="0" relativeHeight="251766784" behindDoc="0" locked="0" layoutInCell="1" allowOverlap="1" wp14:anchorId="3A59B22A" wp14:editId="1E14BE9D">
          <wp:simplePos x="0" y="0"/>
          <wp:positionH relativeFrom="column">
            <wp:posOffset>-45720</wp:posOffset>
          </wp:positionH>
          <wp:positionV relativeFrom="page">
            <wp:posOffset>494030</wp:posOffset>
          </wp:positionV>
          <wp:extent cx="2404872" cy="411502"/>
          <wp:effectExtent l="0" t="0" r="0" b="7620"/>
          <wp:wrapNone/>
          <wp:docPr id="576" name="Picture 57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6" name="Picture 38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04872" cy="4115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</w:rPr>
      <w:drawing>
        <wp:anchor distT="0" distB="0" distL="114300" distR="114300" simplePos="0" relativeHeight="251768832" behindDoc="1" locked="0" layoutInCell="1" allowOverlap="1" wp14:anchorId="1CE16035" wp14:editId="0D349C8F">
          <wp:simplePos x="0" y="0"/>
          <wp:positionH relativeFrom="column">
            <wp:posOffset>-210185</wp:posOffset>
          </wp:positionH>
          <wp:positionV relativeFrom="paragraph">
            <wp:posOffset>-283210</wp:posOffset>
          </wp:positionV>
          <wp:extent cx="6373368" cy="640080"/>
          <wp:effectExtent l="0" t="0" r="8890" b="7620"/>
          <wp:wrapNone/>
          <wp:docPr id="577" name="Picture 57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7" name="Picture 38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3368" cy="64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C7C8018" w14:textId="77777777" w:rsidR="00E30C4F" w:rsidRPr="008A16D2" w:rsidRDefault="00E30C4F" w:rsidP="008A16D2">
    <w:pPr>
      <w:pStyle w:val="Header"/>
    </w:pPr>
    <w:r>
      <w:rPr>
        <w:rFonts w:cstheme="majorBidi"/>
        <w:b/>
        <w:noProof/>
        <w:sz w:val="20"/>
      </w:rPr>
      <w:drawing>
        <wp:anchor distT="0" distB="0" distL="114300" distR="114300" simplePos="0" relativeHeight="251765760" behindDoc="0" locked="0" layoutInCell="1" allowOverlap="1" wp14:anchorId="3666E27B" wp14:editId="240B5BEE">
          <wp:simplePos x="0" y="0"/>
          <wp:positionH relativeFrom="column">
            <wp:posOffset>-213995</wp:posOffset>
          </wp:positionH>
          <wp:positionV relativeFrom="paragraph">
            <wp:posOffset>111315</wp:posOffset>
          </wp:positionV>
          <wp:extent cx="6372225" cy="175895"/>
          <wp:effectExtent l="0" t="0" r="9525" b="0"/>
          <wp:wrapNone/>
          <wp:docPr id="578" name="Picture 57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8" name="Picture 38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58" r="5186" b="68672"/>
                  <a:stretch/>
                </pic:blipFill>
                <pic:spPr bwMode="auto">
                  <a:xfrm>
                    <a:off x="0" y="0"/>
                    <a:ext cx="6372225" cy="1758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C4BF3" w14:textId="77777777" w:rsidR="002B5908" w:rsidRPr="00CE0AF6" w:rsidRDefault="002B5908" w:rsidP="002B5908">
    <w:pPr>
      <w:pStyle w:val="Header"/>
      <w:rPr>
        <w:b/>
      </w:rPr>
    </w:pPr>
    <w:r>
      <w:tab/>
    </w:r>
    <w:r w:rsidRPr="00D0112C">
      <w:rPr>
        <w:b/>
        <w:noProof/>
      </w:rPr>
      <mc:AlternateContent>
        <mc:Choice Requires="wps">
          <w:drawing>
            <wp:anchor distT="45720" distB="45720" distL="114300" distR="114300" simplePos="0" relativeHeight="251788288" behindDoc="0" locked="0" layoutInCell="1" allowOverlap="1" wp14:anchorId="4FE22905" wp14:editId="324C96A2">
              <wp:simplePos x="0" y="0"/>
              <wp:positionH relativeFrom="column">
                <wp:posOffset>6336665</wp:posOffset>
              </wp:positionH>
              <wp:positionV relativeFrom="paragraph">
                <wp:posOffset>-198120</wp:posOffset>
              </wp:positionV>
              <wp:extent cx="1804670" cy="474980"/>
              <wp:effectExtent l="0" t="0" r="0" b="1270"/>
              <wp:wrapNone/>
              <wp:docPr id="248082315" name="Text Box 2480823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4670" cy="4749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B08146" w14:textId="77777777" w:rsidR="002B5908" w:rsidRPr="000D2A3F" w:rsidRDefault="002B5908" w:rsidP="002B5908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0D2A3F">
                            <w:rPr>
                              <w:sz w:val="16"/>
                              <w:szCs w:val="16"/>
                            </w:rPr>
                            <w:t>Organization</w:t>
                          </w:r>
                          <w:r>
                            <w:rPr>
                              <w:sz w:val="16"/>
                              <w:szCs w:val="16"/>
                            </w:rPr>
                            <w:t>al</w:t>
                          </w:r>
                          <w:r w:rsidRPr="000D2A3F">
                            <w:rPr>
                              <w:sz w:val="16"/>
                              <w:szCs w:val="16"/>
                            </w:rPr>
                            <w:t xml:space="preserve"> Development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E22905" id="_x0000_t202" coordsize="21600,21600" o:spt="202" path="m,l,21600r21600,l21600,xe">
              <v:stroke joinstyle="miter"/>
              <v:path gradientshapeok="t" o:connecttype="rect"/>
            </v:shapetype>
            <v:shape id="Text Box 248082315" o:spid="_x0000_s1032" type="#_x0000_t202" alt="&quot;&quot;" style="position:absolute;left:0;text-align:left;margin-left:498.95pt;margin-top:-15.6pt;width:142.1pt;height:37.4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" filled="f" stroked="f">
              <v:textbox>
                <w:txbxContent>
                  <w:p w14:paraId="66B08146" w14:textId="77777777" w:rsidR="002B5908" w:rsidRPr="000D2A3F" w:rsidRDefault="002B5908" w:rsidP="002B5908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0D2A3F">
                      <w:rPr>
                        <w:sz w:val="16"/>
                        <w:szCs w:val="16"/>
                      </w:rPr>
                      <w:t>Organization</w:t>
                    </w:r>
                    <w:r>
                      <w:rPr>
                        <w:sz w:val="16"/>
                        <w:szCs w:val="16"/>
                      </w:rPr>
                      <w:t>al</w:t>
                    </w:r>
                    <w:r w:rsidRPr="000D2A3F">
                      <w:rPr>
                        <w:sz w:val="16"/>
                        <w:szCs w:val="16"/>
                      </w:rPr>
                      <w:t xml:space="preserve"> Development</w:t>
                    </w:r>
                  </w:p>
                </w:txbxContent>
              </v:textbox>
            </v:shape>
          </w:pict>
        </mc:Fallback>
      </mc:AlternateContent>
    </w:r>
    <w:r w:rsidRPr="00D0112C">
      <w:rPr>
        <w:b/>
        <w:noProof/>
      </w:rPr>
      <w:drawing>
        <wp:anchor distT="0" distB="0" distL="114300" distR="114300" simplePos="0" relativeHeight="251787264" behindDoc="0" locked="0" layoutInCell="1" allowOverlap="1" wp14:anchorId="3F3B9B52" wp14:editId="6CC263CA">
          <wp:simplePos x="0" y="0"/>
          <wp:positionH relativeFrom="column">
            <wp:posOffset>38100</wp:posOffset>
          </wp:positionH>
          <wp:positionV relativeFrom="page">
            <wp:posOffset>529590</wp:posOffset>
          </wp:positionV>
          <wp:extent cx="2404745" cy="411480"/>
          <wp:effectExtent l="0" t="0" r="0" b="7620"/>
          <wp:wrapNone/>
          <wp:docPr id="897267978" name="Picture 89726797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Marketing\HROE-Lockups\New-HROE-whi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04745" cy="41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0112C">
      <w:rPr>
        <w:noProof/>
      </w:rPr>
      <w:drawing>
        <wp:anchor distT="0" distB="0" distL="114300" distR="114300" simplePos="0" relativeHeight="251785216" behindDoc="1" locked="0" layoutInCell="1" allowOverlap="1" wp14:anchorId="787B35C3" wp14:editId="29CA83EF">
          <wp:simplePos x="0" y="0"/>
          <wp:positionH relativeFrom="margin">
            <wp:posOffset>-228600</wp:posOffset>
          </wp:positionH>
          <wp:positionV relativeFrom="paragraph">
            <wp:posOffset>-330200</wp:posOffset>
          </wp:positionV>
          <wp:extent cx="8634730" cy="639445"/>
          <wp:effectExtent l="0" t="0" r="0" b="8255"/>
          <wp:wrapNone/>
          <wp:docPr id="446686542" name="Picture 44668654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andscape-Header-gray-20190102.png"/>
                  <pic:cNvPicPr/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4730" cy="639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CD2B8F" w14:textId="6D782795" w:rsidR="002B5908" w:rsidRPr="002B5908" w:rsidRDefault="002B5908" w:rsidP="002B5908">
    <w:pPr>
      <w:pStyle w:val="Header"/>
    </w:pPr>
    <w:r w:rsidRPr="00D0112C">
      <w:rPr>
        <w:noProof/>
      </w:rPr>
      <w:drawing>
        <wp:anchor distT="0" distB="0" distL="114300" distR="114300" simplePos="0" relativeHeight="251786240" behindDoc="0" locked="0" layoutInCell="1" allowOverlap="1" wp14:anchorId="593438AC" wp14:editId="436EF7F3">
          <wp:simplePos x="0" y="0"/>
          <wp:positionH relativeFrom="column">
            <wp:posOffset>-219710</wp:posOffset>
          </wp:positionH>
          <wp:positionV relativeFrom="paragraph">
            <wp:posOffset>71755</wp:posOffset>
          </wp:positionV>
          <wp:extent cx="8631555" cy="184785"/>
          <wp:effectExtent l="0" t="0" r="0" b="5715"/>
          <wp:wrapNone/>
          <wp:docPr id="764346116" name="Picture 76434611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Marketing\TAMUBrandGuide\BrandGuide2016\dot-grid\dot-grid\straight-dots_Light25.pn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58" r="5186" b="68672"/>
                  <a:stretch/>
                </pic:blipFill>
                <pic:spPr bwMode="auto">
                  <a:xfrm>
                    <a:off x="0" y="0"/>
                    <a:ext cx="8631555" cy="1847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7CFC0" w14:textId="77777777" w:rsidR="00E30C4F" w:rsidRPr="00CE0AF6" w:rsidRDefault="00E30C4F" w:rsidP="00BD0996">
    <w:pPr>
      <w:pStyle w:val="Header"/>
      <w:rPr>
        <w:b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762688" behindDoc="0" locked="0" layoutInCell="1" allowOverlap="1" wp14:anchorId="5932225B" wp14:editId="735CE86E">
              <wp:simplePos x="0" y="0"/>
              <wp:positionH relativeFrom="column">
                <wp:posOffset>3401695</wp:posOffset>
              </wp:positionH>
              <wp:positionV relativeFrom="paragraph">
                <wp:posOffset>-143955</wp:posOffset>
              </wp:positionV>
              <wp:extent cx="2652395" cy="474980"/>
              <wp:effectExtent l="0" t="0" r="0" b="1270"/>
              <wp:wrapNone/>
              <wp:docPr id="517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2395" cy="4749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3D3422" w14:textId="77777777" w:rsidR="00E30C4F" w:rsidRPr="009153BA" w:rsidRDefault="00E30C4F" w:rsidP="00BD0996">
                          <w:pPr>
                            <w:pStyle w:val="Header"/>
                            <w:rPr>
                              <w:color w:val="auto"/>
                            </w:rPr>
                          </w:pPr>
                          <w:r w:rsidRPr="009153BA">
                            <w:rPr>
                              <w:color w:val="auto"/>
                            </w:rPr>
                            <w:t>Organization Development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32225B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&quot;&quot;" style="position:absolute;left:0;text-align:left;margin-left:267.85pt;margin-top:-11.35pt;width:208.85pt;height:37.4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" filled="f" stroked="f">
              <v:textbox>
                <w:txbxContent>
                  <w:p w14:paraId="793D3422" w14:textId="77777777" w:rsidR="00E30C4F" w:rsidRPr="009153BA" w:rsidRDefault="00E30C4F" w:rsidP="00BD0996">
                    <w:pPr>
                      <w:pStyle w:val="Header"/>
                      <w:rPr>
                        <w:color w:val="auto"/>
                      </w:rPr>
                    </w:pPr>
                    <w:r w:rsidRPr="009153BA">
                      <w:rPr>
                        <w:color w:val="auto"/>
                      </w:rPr>
                      <w:t>Organization Development</w:t>
                    </w:r>
                  </w:p>
                </w:txbxContent>
              </v:textbox>
            </v:shape>
          </w:pict>
        </mc:Fallback>
      </mc:AlternateContent>
    </w:r>
    <w:r w:rsidRPr="00662712">
      <w:rPr>
        <w:noProof/>
      </w:rPr>
      <w:drawing>
        <wp:anchor distT="0" distB="0" distL="114300" distR="114300" simplePos="0" relativeHeight="251761664" behindDoc="0" locked="0" layoutInCell="1" allowOverlap="1" wp14:anchorId="4E4DA8F7" wp14:editId="1457DFE1">
          <wp:simplePos x="0" y="0"/>
          <wp:positionH relativeFrom="column">
            <wp:posOffset>-53975</wp:posOffset>
          </wp:positionH>
          <wp:positionV relativeFrom="page">
            <wp:posOffset>563055</wp:posOffset>
          </wp:positionV>
          <wp:extent cx="2404745" cy="411480"/>
          <wp:effectExtent l="0" t="0" r="0" b="7620"/>
          <wp:wrapNone/>
          <wp:docPr id="531" name="Picture 53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04745" cy="41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</w:rPr>
      <w:drawing>
        <wp:anchor distT="0" distB="0" distL="114300" distR="114300" simplePos="0" relativeHeight="251763712" behindDoc="1" locked="0" layoutInCell="1" allowOverlap="1" wp14:anchorId="0A346D8B" wp14:editId="185B26D2">
          <wp:simplePos x="0" y="0"/>
          <wp:positionH relativeFrom="column">
            <wp:posOffset>-210185</wp:posOffset>
          </wp:positionH>
          <wp:positionV relativeFrom="paragraph">
            <wp:posOffset>-283210</wp:posOffset>
          </wp:positionV>
          <wp:extent cx="6373368" cy="640080"/>
          <wp:effectExtent l="0" t="0" r="8890" b="7620"/>
          <wp:wrapNone/>
          <wp:docPr id="532" name="Picture 53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3368" cy="64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B9E219" w14:textId="77777777" w:rsidR="00E30C4F" w:rsidRDefault="00E30C4F" w:rsidP="0054077F">
    <w:pPr>
      <w:pStyle w:val="Header"/>
    </w:pPr>
    <w:r>
      <w:rPr>
        <w:rFonts w:cstheme="majorBidi"/>
        <w:b/>
        <w:noProof/>
        <w:sz w:val="20"/>
      </w:rPr>
      <w:drawing>
        <wp:anchor distT="0" distB="0" distL="114300" distR="114300" simplePos="0" relativeHeight="251760640" behindDoc="0" locked="0" layoutInCell="1" allowOverlap="1" wp14:anchorId="7BECF80A" wp14:editId="4CF488D9">
          <wp:simplePos x="0" y="0"/>
          <wp:positionH relativeFrom="column">
            <wp:posOffset>-213995</wp:posOffset>
          </wp:positionH>
          <wp:positionV relativeFrom="paragraph">
            <wp:posOffset>111315</wp:posOffset>
          </wp:positionV>
          <wp:extent cx="6372225" cy="175895"/>
          <wp:effectExtent l="0" t="0" r="9525" b="0"/>
          <wp:wrapNone/>
          <wp:docPr id="535" name="Picture 53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58" r="5186" b="68672"/>
                  <a:stretch/>
                </pic:blipFill>
                <pic:spPr bwMode="auto">
                  <a:xfrm>
                    <a:off x="0" y="0"/>
                    <a:ext cx="6372225" cy="1758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5734D"/>
    <w:multiLevelType w:val="hybridMultilevel"/>
    <w:tmpl w:val="4008F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C39CE"/>
    <w:multiLevelType w:val="hybridMultilevel"/>
    <w:tmpl w:val="A38498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7F241D"/>
    <w:multiLevelType w:val="multilevel"/>
    <w:tmpl w:val="C362335C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3CF4CA5"/>
    <w:multiLevelType w:val="multilevel"/>
    <w:tmpl w:val="25104A7C"/>
    <w:lvl w:ilvl="0">
      <w:start w:val="1"/>
      <w:numFmt w:val="decimal"/>
      <w:pStyle w:val="Heading2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3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4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5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pStyle w:val="Heading7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3F6714CF"/>
    <w:multiLevelType w:val="hybridMultilevel"/>
    <w:tmpl w:val="FB12AF40"/>
    <w:lvl w:ilvl="0" w:tplc="0409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5" w15:restartNumberingAfterBreak="0">
    <w:nsid w:val="43914877"/>
    <w:multiLevelType w:val="hybridMultilevel"/>
    <w:tmpl w:val="95D45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E81F42"/>
    <w:multiLevelType w:val="hybridMultilevel"/>
    <w:tmpl w:val="D0525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E03573"/>
    <w:multiLevelType w:val="hybridMultilevel"/>
    <w:tmpl w:val="98CEC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111F36"/>
    <w:multiLevelType w:val="hybridMultilevel"/>
    <w:tmpl w:val="C4AC8662"/>
    <w:lvl w:ilvl="0" w:tplc="D9984B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2A2108">
      <w:start w:val="1"/>
      <w:numFmt w:val="bullet"/>
      <w:pStyle w:val="Bullet-L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98E1DA">
      <w:start w:val="1"/>
      <w:numFmt w:val="bullet"/>
      <w:pStyle w:val="Bullet-L3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5C6621"/>
    <w:multiLevelType w:val="hybridMultilevel"/>
    <w:tmpl w:val="EFA073D8"/>
    <w:lvl w:ilvl="0" w:tplc="04F81A0E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C8B350">
      <w:start w:val="1"/>
      <w:numFmt w:val="bullet"/>
      <w:pStyle w:val="TableSub-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696E23"/>
    <w:multiLevelType w:val="hybridMultilevel"/>
    <w:tmpl w:val="FD625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C74343"/>
    <w:multiLevelType w:val="multilevel"/>
    <w:tmpl w:val="52DAEE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2401D2"/>
    <w:multiLevelType w:val="hybridMultilevel"/>
    <w:tmpl w:val="14729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1A607D"/>
    <w:multiLevelType w:val="multilevel"/>
    <w:tmpl w:val="C2C81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08C6A51"/>
    <w:multiLevelType w:val="hybridMultilevel"/>
    <w:tmpl w:val="CDDC1E0A"/>
    <w:lvl w:ilvl="0" w:tplc="CEF8AB00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3AB2F38"/>
    <w:multiLevelType w:val="hybridMultilevel"/>
    <w:tmpl w:val="4A3A1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2D7969"/>
    <w:multiLevelType w:val="hybridMultilevel"/>
    <w:tmpl w:val="C50E3012"/>
    <w:lvl w:ilvl="0" w:tplc="80E0A626">
      <w:start w:val="1"/>
      <w:numFmt w:val="decimal"/>
      <w:pStyle w:val="Numbers"/>
      <w:lvlText w:val="%1."/>
      <w:lvlJc w:val="left"/>
      <w:pPr>
        <w:ind w:left="360" w:hanging="360"/>
      </w:pPr>
      <w:rPr>
        <w:b w:val="0"/>
        <w:bCs w:val="0"/>
      </w:rPr>
    </w:lvl>
    <w:lvl w:ilvl="1" w:tplc="E7E851D8">
      <w:start w:val="1"/>
      <w:numFmt w:val="lowerLetter"/>
      <w:pStyle w:val="Numbers-L2"/>
      <w:lvlText w:val="%2."/>
      <w:lvlJc w:val="left"/>
      <w:pPr>
        <w:ind w:left="1080" w:hanging="360"/>
      </w:pPr>
    </w:lvl>
    <w:lvl w:ilvl="2" w:tplc="15802792">
      <w:start w:val="1"/>
      <w:numFmt w:val="lowerRoman"/>
      <w:pStyle w:val="Numbers-L3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6C64DFC"/>
    <w:multiLevelType w:val="multilevel"/>
    <w:tmpl w:val="52DAEE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0948059">
    <w:abstractNumId w:val="9"/>
  </w:num>
  <w:num w:numId="2" w16cid:durableId="1705906845">
    <w:abstractNumId w:val="16"/>
  </w:num>
  <w:num w:numId="3" w16cid:durableId="1900750125">
    <w:abstractNumId w:val="16"/>
  </w:num>
  <w:num w:numId="4" w16cid:durableId="1660570076">
    <w:abstractNumId w:val="8"/>
  </w:num>
  <w:num w:numId="5" w16cid:durableId="570046050">
    <w:abstractNumId w:val="16"/>
  </w:num>
  <w:num w:numId="6" w16cid:durableId="495459414">
    <w:abstractNumId w:val="14"/>
  </w:num>
  <w:num w:numId="7" w16cid:durableId="1195002267">
    <w:abstractNumId w:val="5"/>
  </w:num>
  <w:num w:numId="8" w16cid:durableId="1011836479">
    <w:abstractNumId w:val="7"/>
  </w:num>
  <w:num w:numId="9" w16cid:durableId="904141884">
    <w:abstractNumId w:val="0"/>
  </w:num>
  <w:num w:numId="10" w16cid:durableId="1252547058">
    <w:abstractNumId w:val="16"/>
    <w:lvlOverride w:ilvl="0">
      <w:startOverride w:val="1"/>
    </w:lvlOverride>
  </w:num>
  <w:num w:numId="11" w16cid:durableId="897782585">
    <w:abstractNumId w:val="1"/>
  </w:num>
  <w:num w:numId="12" w16cid:durableId="1327781112">
    <w:abstractNumId w:val="16"/>
    <w:lvlOverride w:ilvl="0">
      <w:startOverride w:val="1"/>
    </w:lvlOverride>
  </w:num>
  <w:num w:numId="13" w16cid:durableId="1718509185">
    <w:abstractNumId w:val="15"/>
  </w:num>
  <w:num w:numId="14" w16cid:durableId="2078044830">
    <w:abstractNumId w:val="16"/>
    <w:lvlOverride w:ilvl="0">
      <w:startOverride w:val="1"/>
    </w:lvlOverride>
  </w:num>
  <w:num w:numId="15" w16cid:durableId="1515418361">
    <w:abstractNumId w:val="16"/>
  </w:num>
  <w:num w:numId="16" w16cid:durableId="968633610">
    <w:abstractNumId w:val="16"/>
    <w:lvlOverride w:ilvl="0">
      <w:startOverride w:val="1"/>
    </w:lvlOverride>
  </w:num>
  <w:num w:numId="17" w16cid:durableId="1319991241">
    <w:abstractNumId w:val="2"/>
  </w:num>
  <w:num w:numId="18" w16cid:durableId="1129544096">
    <w:abstractNumId w:val="11"/>
  </w:num>
  <w:num w:numId="19" w16cid:durableId="2041392394">
    <w:abstractNumId w:val="17"/>
  </w:num>
  <w:num w:numId="20" w16cid:durableId="1106467373">
    <w:abstractNumId w:val="16"/>
    <w:lvlOverride w:ilvl="0">
      <w:startOverride w:val="1"/>
    </w:lvlOverride>
  </w:num>
  <w:num w:numId="21" w16cid:durableId="989947646">
    <w:abstractNumId w:val="3"/>
  </w:num>
  <w:num w:numId="22" w16cid:durableId="1221746010">
    <w:abstractNumId w:val="16"/>
    <w:lvlOverride w:ilvl="0">
      <w:startOverride w:val="1"/>
    </w:lvlOverride>
  </w:num>
  <w:num w:numId="23" w16cid:durableId="256065347">
    <w:abstractNumId w:val="16"/>
    <w:lvlOverride w:ilvl="0">
      <w:startOverride w:val="1"/>
    </w:lvlOverride>
  </w:num>
  <w:num w:numId="24" w16cid:durableId="467357408">
    <w:abstractNumId w:val="16"/>
    <w:lvlOverride w:ilvl="0">
      <w:startOverride w:val="1"/>
    </w:lvlOverride>
  </w:num>
  <w:num w:numId="25" w16cid:durableId="1307469079">
    <w:abstractNumId w:val="12"/>
  </w:num>
  <w:num w:numId="26" w16cid:durableId="137386489">
    <w:abstractNumId w:val="16"/>
    <w:lvlOverride w:ilvl="0">
      <w:startOverride w:val="1"/>
    </w:lvlOverride>
  </w:num>
  <w:num w:numId="27" w16cid:durableId="894318745">
    <w:abstractNumId w:val="16"/>
    <w:lvlOverride w:ilvl="0">
      <w:startOverride w:val="1"/>
    </w:lvlOverride>
  </w:num>
  <w:num w:numId="28" w16cid:durableId="1856576931">
    <w:abstractNumId w:val="16"/>
    <w:lvlOverride w:ilvl="0">
      <w:startOverride w:val="1"/>
    </w:lvlOverride>
  </w:num>
  <w:num w:numId="29" w16cid:durableId="581841110">
    <w:abstractNumId w:val="10"/>
  </w:num>
  <w:num w:numId="30" w16cid:durableId="813837505">
    <w:abstractNumId w:val="16"/>
    <w:lvlOverride w:ilvl="0">
      <w:startOverride w:val="1"/>
    </w:lvlOverride>
  </w:num>
  <w:num w:numId="31" w16cid:durableId="1008408803">
    <w:abstractNumId w:val="16"/>
    <w:lvlOverride w:ilvl="0">
      <w:startOverride w:val="1"/>
    </w:lvlOverride>
  </w:num>
  <w:num w:numId="32" w16cid:durableId="227689476">
    <w:abstractNumId w:val="16"/>
    <w:lvlOverride w:ilvl="0">
      <w:startOverride w:val="1"/>
    </w:lvlOverride>
  </w:num>
  <w:num w:numId="33" w16cid:durableId="510805300">
    <w:abstractNumId w:val="16"/>
    <w:lvlOverride w:ilvl="0">
      <w:startOverride w:val="1"/>
    </w:lvlOverride>
  </w:num>
  <w:num w:numId="34" w16cid:durableId="1481850912">
    <w:abstractNumId w:val="16"/>
    <w:lvlOverride w:ilvl="0">
      <w:startOverride w:val="1"/>
    </w:lvlOverride>
  </w:num>
  <w:num w:numId="35" w16cid:durableId="267542066">
    <w:abstractNumId w:val="16"/>
    <w:lvlOverride w:ilvl="0">
      <w:startOverride w:val="1"/>
    </w:lvlOverride>
  </w:num>
  <w:num w:numId="36" w16cid:durableId="2137869172">
    <w:abstractNumId w:val="13"/>
  </w:num>
  <w:num w:numId="37" w16cid:durableId="1467702184">
    <w:abstractNumId w:val="16"/>
    <w:lvlOverride w:ilvl="0">
      <w:startOverride w:val="1"/>
    </w:lvlOverride>
  </w:num>
  <w:num w:numId="38" w16cid:durableId="2005357641">
    <w:abstractNumId w:val="16"/>
    <w:lvlOverride w:ilvl="0">
      <w:startOverride w:val="1"/>
    </w:lvlOverride>
  </w:num>
  <w:num w:numId="39" w16cid:durableId="1803887722">
    <w:abstractNumId w:val="6"/>
  </w:num>
  <w:num w:numId="40" w16cid:durableId="475992286">
    <w:abstractNumId w:val="9"/>
  </w:num>
  <w:num w:numId="41" w16cid:durableId="1852992945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attachedTemplate r:id="rId1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778"/>
    <w:rsid w:val="000008CB"/>
    <w:rsid w:val="00000AA9"/>
    <w:rsid w:val="000109A2"/>
    <w:rsid w:val="000159B6"/>
    <w:rsid w:val="000170FE"/>
    <w:rsid w:val="0001731E"/>
    <w:rsid w:val="000200E1"/>
    <w:rsid w:val="0002109B"/>
    <w:rsid w:val="0002140A"/>
    <w:rsid w:val="00022B03"/>
    <w:rsid w:val="00023605"/>
    <w:rsid w:val="00032240"/>
    <w:rsid w:val="00034147"/>
    <w:rsid w:val="00035D03"/>
    <w:rsid w:val="000402F0"/>
    <w:rsid w:val="000425F9"/>
    <w:rsid w:val="0004318F"/>
    <w:rsid w:val="00043232"/>
    <w:rsid w:val="00044228"/>
    <w:rsid w:val="00050057"/>
    <w:rsid w:val="0005167A"/>
    <w:rsid w:val="00052B57"/>
    <w:rsid w:val="00053F1D"/>
    <w:rsid w:val="000543A0"/>
    <w:rsid w:val="00056692"/>
    <w:rsid w:val="00057716"/>
    <w:rsid w:val="00061FBA"/>
    <w:rsid w:val="00063F8F"/>
    <w:rsid w:val="0006656B"/>
    <w:rsid w:val="000676AE"/>
    <w:rsid w:val="00090C9B"/>
    <w:rsid w:val="00093865"/>
    <w:rsid w:val="00093ED5"/>
    <w:rsid w:val="00096D7A"/>
    <w:rsid w:val="000A0CDF"/>
    <w:rsid w:val="000A423E"/>
    <w:rsid w:val="000A6431"/>
    <w:rsid w:val="000A64E0"/>
    <w:rsid w:val="000B15F9"/>
    <w:rsid w:val="000B1F1E"/>
    <w:rsid w:val="000B288C"/>
    <w:rsid w:val="000B42D9"/>
    <w:rsid w:val="000B4DFA"/>
    <w:rsid w:val="000B5B18"/>
    <w:rsid w:val="000B5CF4"/>
    <w:rsid w:val="000B7759"/>
    <w:rsid w:val="000B7C1D"/>
    <w:rsid w:val="000C0814"/>
    <w:rsid w:val="000C2A38"/>
    <w:rsid w:val="000C53EA"/>
    <w:rsid w:val="000C6CEE"/>
    <w:rsid w:val="000D2A3F"/>
    <w:rsid w:val="000D3201"/>
    <w:rsid w:val="000D5EEC"/>
    <w:rsid w:val="000D7566"/>
    <w:rsid w:val="000E0790"/>
    <w:rsid w:val="000E0B86"/>
    <w:rsid w:val="000E1AC0"/>
    <w:rsid w:val="000E62C3"/>
    <w:rsid w:val="000F408C"/>
    <w:rsid w:val="000F508E"/>
    <w:rsid w:val="000F611A"/>
    <w:rsid w:val="00104815"/>
    <w:rsid w:val="0010602E"/>
    <w:rsid w:val="0010640F"/>
    <w:rsid w:val="00112CFB"/>
    <w:rsid w:val="00114668"/>
    <w:rsid w:val="001176DE"/>
    <w:rsid w:val="00124B18"/>
    <w:rsid w:val="00125A64"/>
    <w:rsid w:val="00133893"/>
    <w:rsid w:val="00134836"/>
    <w:rsid w:val="00136577"/>
    <w:rsid w:val="00140516"/>
    <w:rsid w:val="00140B5A"/>
    <w:rsid w:val="00141371"/>
    <w:rsid w:val="00141946"/>
    <w:rsid w:val="00145210"/>
    <w:rsid w:val="00147B24"/>
    <w:rsid w:val="00147F2E"/>
    <w:rsid w:val="00150CF5"/>
    <w:rsid w:val="00151FE5"/>
    <w:rsid w:val="00152441"/>
    <w:rsid w:val="00153BD9"/>
    <w:rsid w:val="00153F85"/>
    <w:rsid w:val="001548EC"/>
    <w:rsid w:val="001548F7"/>
    <w:rsid w:val="00160942"/>
    <w:rsid w:val="001612B9"/>
    <w:rsid w:val="00162D3C"/>
    <w:rsid w:val="00165AAF"/>
    <w:rsid w:val="00166F0B"/>
    <w:rsid w:val="00170A9D"/>
    <w:rsid w:val="0017104B"/>
    <w:rsid w:val="00174BB4"/>
    <w:rsid w:val="00175A66"/>
    <w:rsid w:val="00177BC7"/>
    <w:rsid w:val="00187BE1"/>
    <w:rsid w:val="00191649"/>
    <w:rsid w:val="0019261C"/>
    <w:rsid w:val="001A1569"/>
    <w:rsid w:val="001A3EDB"/>
    <w:rsid w:val="001A7A23"/>
    <w:rsid w:val="001B1504"/>
    <w:rsid w:val="001B3434"/>
    <w:rsid w:val="001B510A"/>
    <w:rsid w:val="001B5BE2"/>
    <w:rsid w:val="001D0D3C"/>
    <w:rsid w:val="001D1857"/>
    <w:rsid w:val="001D33DA"/>
    <w:rsid w:val="001D353E"/>
    <w:rsid w:val="001D3722"/>
    <w:rsid w:val="001D5CC3"/>
    <w:rsid w:val="001D6587"/>
    <w:rsid w:val="001E1EC0"/>
    <w:rsid w:val="001E2588"/>
    <w:rsid w:val="001E3032"/>
    <w:rsid w:val="001F1D06"/>
    <w:rsid w:val="001F262B"/>
    <w:rsid w:val="001F3190"/>
    <w:rsid w:val="001F3F35"/>
    <w:rsid w:val="001F51A3"/>
    <w:rsid w:val="001F52BC"/>
    <w:rsid w:val="001F6D80"/>
    <w:rsid w:val="001F7712"/>
    <w:rsid w:val="00201D3F"/>
    <w:rsid w:val="002063D9"/>
    <w:rsid w:val="00207BC2"/>
    <w:rsid w:val="00210567"/>
    <w:rsid w:val="002228E6"/>
    <w:rsid w:val="002233BF"/>
    <w:rsid w:val="002240B9"/>
    <w:rsid w:val="00230307"/>
    <w:rsid w:val="00230BBC"/>
    <w:rsid w:val="00231031"/>
    <w:rsid w:val="0023210B"/>
    <w:rsid w:val="00233610"/>
    <w:rsid w:val="00233E35"/>
    <w:rsid w:val="002347CA"/>
    <w:rsid w:val="00236CD8"/>
    <w:rsid w:val="00240F25"/>
    <w:rsid w:val="00245E0E"/>
    <w:rsid w:val="002478A3"/>
    <w:rsid w:val="00251547"/>
    <w:rsid w:val="00261247"/>
    <w:rsid w:val="002633D7"/>
    <w:rsid w:val="00263A9E"/>
    <w:rsid w:val="002643FC"/>
    <w:rsid w:val="00265471"/>
    <w:rsid w:val="00270AE1"/>
    <w:rsid w:val="0027131C"/>
    <w:rsid w:val="002716F7"/>
    <w:rsid w:val="002777FE"/>
    <w:rsid w:val="00282B0A"/>
    <w:rsid w:val="0028576D"/>
    <w:rsid w:val="00287A54"/>
    <w:rsid w:val="002925BE"/>
    <w:rsid w:val="002A3851"/>
    <w:rsid w:val="002A3ED1"/>
    <w:rsid w:val="002B0709"/>
    <w:rsid w:val="002B301A"/>
    <w:rsid w:val="002B4832"/>
    <w:rsid w:val="002B51DF"/>
    <w:rsid w:val="002B5908"/>
    <w:rsid w:val="002B5989"/>
    <w:rsid w:val="002B65F3"/>
    <w:rsid w:val="002C3391"/>
    <w:rsid w:val="002C5F0F"/>
    <w:rsid w:val="002C6917"/>
    <w:rsid w:val="002C792E"/>
    <w:rsid w:val="002D24DE"/>
    <w:rsid w:val="002D5CC3"/>
    <w:rsid w:val="002E20CD"/>
    <w:rsid w:val="002F0526"/>
    <w:rsid w:val="002F1A8D"/>
    <w:rsid w:val="002F246E"/>
    <w:rsid w:val="002F6E3F"/>
    <w:rsid w:val="00302A15"/>
    <w:rsid w:val="00305B8F"/>
    <w:rsid w:val="00310659"/>
    <w:rsid w:val="00312941"/>
    <w:rsid w:val="0031350B"/>
    <w:rsid w:val="00314AA4"/>
    <w:rsid w:val="00315497"/>
    <w:rsid w:val="00321646"/>
    <w:rsid w:val="00323741"/>
    <w:rsid w:val="003270AB"/>
    <w:rsid w:val="00327A0A"/>
    <w:rsid w:val="00330266"/>
    <w:rsid w:val="003330B9"/>
    <w:rsid w:val="003427D8"/>
    <w:rsid w:val="0034449A"/>
    <w:rsid w:val="003510EC"/>
    <w:rsid w:val="00352E1D"/>
    <w:rsid w:val="00352FF0"/>
    <w:rsid w:val="003532C0"/>
    <w:rsid w:val="00356084"/>
    <w:rsid w:val="0035759C"/>
    <w:rsid w:val="00360AB2"/>
    <w:rsid w:val="0036377C"/>
    <w:rsid w:val="00363C91"/>
    <w:rsid w:val="003661C0"/>
    <w:rsid w:val="00377971"/>
    <w:rsid w:val="00381DCA"/>
    <w:rsid w:val="00382622"/>
    <w:rsid w:val="00384D82"/>
    <w:rsid w:val="003858DE"/>
    <w:rsid w:val="003873E3"/>
    <w:rsid w:val="003957F3"/>
    <w:rsid w:val="003A0E27"/>
    <w:rsid w:val="003A27D3"/>
    <w:rsid w:val="003A732B"/>
    <w:rsid w:val="003B2ABC"/>
    <w:rsid w:val="003B4E49"/>
    <w:rsid w:val="003C706F"/>
    <w:rsid w:val="003D1104"/>
    <w:rsid w:val="003D5F98"/>
    <w:rsid w:val="003D6E46"/>
    <w:rsid w:val="003E23AE"/>
    <w:rsid w:val="003E60E4"/>
    <w:rsid w:val="003F0018"/>
    <w:rsid w:val="003F230E"/>
    <w:rsid w:val="00401490"/>
    <w:rsid w:val="004039E7"/>
    <w:rsid w:val="00403E8A"/>
    <w:rsid w:val="0041028C"/>
    <w:rsid w:val="004102BD"/>
    <w:rsid w:val="00410E3C"/>
    <w:rsid w:val="0041150E"/>
    <w:rsid w:val="00412329"/>
    <w:rsid w:val="004134E5"/>
    <w:rsid w:val="0042010E"/>
    <w:rsid w:val="0042021B"/>
    <w:rsid w:val="00423D1A"/>
    <w:rsid w:val="00424EFD"/>
    <w:rsid w:val="00426CAF"/>
    <w:rsid w:val="0043335F"/>
    <w:rsid w:val="004364CD"/>
    <w:rsid w:val="00441699"/>
    <w:rsid w:val="00442A64"/>
    <w:rsid w:val="004458EC"/>
    <w:rsid w:val="00447D57"/>
    <w:rsid w:val="00450EB5"/>
    <w:rsid w:val="0045424A"/>
    <w:rsid w:val="00454981"/>
    <w:rsid w:val="0045774E"/>
    <w:rsid w:val="0046056D"/>
    <w:rsid w:val="00460A8F"/>
    <w:rsid w:val="00464386"/>
    <w:rsid w:val="00473F4F"/>
    <w:rsid w:val="0047527F"/>
    <w:rsid w:val="00476D3B"/>
    <w:rsid w:val="00476DAB"/>
    <w:rsid w:val="0048033A"/>
    <w:rsid w:val="004819D6"/>
    <w:rsid w:val="00481EB0"/>
    <w:rsid w:val="00487396"/>
    <w:rsid w:val="00493412"/>
    <w:rsid w:val="004945A4"/>
    <w:rsid w:val="004A013A"/>
    <w:rsid w:val="004B5552"/>
    <w:rsid w:val="004B570C"/>
    <w:rsid w:val="004B706B"/>
    <w:rsid w:val="004C536F"/>
    <w:rsid w:val="004D550C"/>
    <w:rsid w:val="004D66A0"/>
    <w:rsid w:val="004D7B92"/>
    <w:rsid w:val="004E6896"/>
    <w:rsid w:val="004E6EA6"/>
    <w:rsid w:val="004F0727"/>
    <w:rsid w:val="004F41CB"/>
    <w:rsid w:val="004F51AF"/>
    <w:rsid w:val="004F576B"/>
    <w:rsid w:val="00502689"/>
    <w:rsid w:val="005048C9"/>
    <w:rsid w:val="00505A95"/>
    <w:rsid w:val="00506415"/>
    <w:rsid w:val="005068A1"/>
    <w:rsid w:val="00523341"/>
    <w:rsid w:val="00525EDC"/>
    <w:rsid w:val="005264A8"/>
    <w:rsid w:val="0053165D"/>
    <w:rsid w:val="005317DF"/>
    <w:rsid w:val="005347A1"/>
    <w:rsid w:val="0054029F"/>
    <w:rsid w:val="0054077F"/>
    <w:rsid w:val="00540CC2"/>
    <w:rsid w:val="00543170"/>
    <w:rsid w:val="005431B5"/>
    <w:rsid w:val="005472E1"/>
    <w:rsid w:val="00547BF3"/>
    <w:rsid w:val="005511FC"/>
    <w:rsid w:val="00554B4B"/>
    <w:rsid w:val="00555191"/>
    <w:rsid w:val="005607FA"/>
    <w:rsid w:val="00566A4D"/>
    <w:rsid w:val="00567B88"/>
    <w:rsid w:val="005750EF"/>
    <w:rsid w:val="00575D56"/>
    <w:rsid w:val="0057747C"/>
    <w:rsid w:val="00577B33"/>
    <w:rsid w:val="00577EB4"/>
    <w:rsid w:val="00591817"/>
    <w:rsid w:val="00592A76"/>
    <w:rsid w:val="0059386A"/>
    <w:rsid w:val="00593C38"/>
    <w:rsid w:val="005A1F56"/>
    <w:rsid w:val="005A28AE"/>
    <w:rsid w:val="005A3BD1"/>
    <w:rsid w:val="005A5B94"/>
    <w:rsid w:val="005B3D50"/>
    <w:rsid w:val="005B6F1D"/>
    <w:rsid w:val="005C185D"/>
    <w:rsid w:val="005C40FB"/>
    <w:rsid w:val="005C49DC"/>
    <w:rsid w:val="005D0E79"/>
    <w:rsid w:val="005D25E5"/>
    <w:rsid w:val="005D35E2"/>
    <w:rsid w:val="005D3C5A"/>
    <w:rsid w:val="005D76A9"/>
    <w:rsid w:val="005E2BBC"/>
    <w:rsid w:val="005E6187"/>
    <w:rsid w:val="005F15EB"/>
    <w:rsid w:val="005F2D6B"/>
    <w:rsid w:val="005F61A3"/>
    <w:rsid w:val="00603268"/>
    <w:rsid w:val="0060578A"/>
    <w:rsid w:val="006100F1"/>
    <w:rsid w:val="00610576"/>
    <w:rsid w:val="006142E3"/>
    <w:rsid w:val="0061780A"/>
    <w:rsid w:val="00624249"/>
    <w:rsid w:val="006255BD"/>
    <w:rsid w:val="00625615"/>
    <w:rsid w:val="006261DC"/>
    <w:rsid w:val="0062682C"/>
    <w:rsid w:val="00627398"/>
    <w:rsid w:val="006334AF"/>
    <w:rsid w:val="006422D5"/>
    <w:rsid w:val="006428E8"/>
    <w:rsid w:val="00644567"/>
    <w:rsid w:val="0064694A"/>
    <w:rsid w:val="00647A6D"/>
    <w:rsid w:val="006508B5"/>
    <w:rsid w:val="00651242"/>
    <w:rsid w:val="0065531D"/>
    <w:rsid w:val="00656F58"/>
    <w:rsid w:val="006570D2"/>
    <w:rsid w:val="00657650"/>
    <w:rsid w:val="0066022D"/>
    <w:rsid w:val="006614FF"/>
    <w:rsid w:val="00662712"/>
    <w:rsid w:val="00666BD7"/>
    <w:rsid w:val="006724B1"/>
    <w:rsid w:val="00672907"/>
    <w:rsid w:val="00677DD5"/>
    <w:rsid w:val="00681C00"/>
    <w:rsid w:val="00681D53"/>
    <w:rsid w:val="00687936"/>
    <w:rsid w:val="00691693"/>
    <w:rsid w:val="0069301E"/>
    <w:rsid w:val="00695AB0"/>
    <w:rsid w:val="00696C72"/>
    <w:rsid w:val="006A49E0"/>
    <w:rsid w:val="006A77E5"/>
    <w:rsid w:val="006A7F1E"/>
    <w:rsid w:val="006B2CE7"/>
    <w:rsid w:val="006B4F25"/>
    <w:rsid w:val="006B540F"/>
    <w:rsid w:val="006B580C"/>
    <w:rsid w:val="006B6F5D"/>
    <w:rsid w:val="006C1836"/>
    <w:rsid w:val="006C22F4"/>
    <w:rsid w:val="006C6D08"/>
    <w:rsid w:val="006D2831"/>
    <w:rsid w:val="006D4ADD"/>
    <w:rsid w:val="006D5AFC"/>
    <w:rsid w:val="006E03C8"/>
    <w:rsid w:val="006E307F"/>
    <w:rsid w:val="006E619F"/>
    <w:rsid w:val="006E68C3"/>
    <w:rsid w:val="006E6B47"/>
    <w:rsid w:val="006E7A0C"/>
    <w:rsid w:val="006F1872"/>
    <w:rsid w:val="006F2694"/>
    <w:rsid w:val="006F4BE4"/>
    <w:rsid w:val="007004A7"/>
    <w:rsid w:val="00700F6A"/>
    <w:rsid w:val="00705C08"/>
    <w:rsid w:val="00706B6C"/>
    <w:rsid w:val="0070759D"/>
    <w:rsid w:val="0070775A"/>
    <w:rsid w:val="00711E06"/>
    <w:rsid w:val="0071344F"/>
    <w:rsid w:val="00714DD5"/>
    <w:rsid w:val="00716349"/>
    <w:rsid w:val="00716582"/>
    <w:rsid w:val="00721C53"/>
    <w:rsid w:val="0072406A"/>
    <w:rsid w:val="007256B5"/>
    <w:rsid w:val="00731096"/>
    <w:rsid w:val="00733880"/>
    <w:rsid w:val="00733BC6"/>
    <w:rsid w:val="00736958"/>
    <w:rsid w:val="00740B11"/>
    <w:rsid w:val="00741352"/>
    <w:rsid w:val="00741BAE"/>
    <w:rsid w:val="00747346"/>
    <w:rsid w:val="007528D2"/>
    <w:rsid w:val="007528E2"/>
    <w:rsid w:val="00755429"/>
    <w:rsid w:val="00756C78"/>
    <w:rsid w:val="00760149"/>
    <w:rsid w:val="0076024F"/>
    <w:rsid w:val="00761E9C"/>
    <w:rsid w:val="0076294F"/>
    <w:rsid w:val="00763E8F"/>
    <w:rsid w:val="007643CC"/>
    <w:rsid w:val="0076447F"/>
    <w:rsid w:val="00764DDB"/>
    <w:rsid w:val="007727D3"/>
    <w:rsid w:val="0077657E"/>
    <w:rsid w:val="007770A6"/>
    <w:rsid w:val="007813E9"/>
    <w:rsid w:val="00783940"/>
    <w:rsid w:val="00783B5B"/>
    <w:rsid w:val="00783E34"/>
    <w:rsid w:val="00784125"/>
    <w:rsid w:val="00787296"/>
    <w:rsid w:val="00792F81"/>
    <w:rsid w:val="007941B0"/>
    <w:rsid w:val="00794643"/>
    <w:rsid w:val="00796580"/>
    <w:rsid w:val="007A331B"/>
    <w:rsid w:val="007A3C94"/>
    <w:rsid w:val="007A7C7D"/>
    <w:rsid w:val="007B17E1"/>
    <w:rsid w:val="007B2DFD"/>
    <w:rsid w:val="007B2E1C"/>
    <w:rsid w:val="007B3626"/>
    <w:rsid w:val="007B403F"/>
    <w:rsid w:val="007C3025"/>
    <w:rsid w:val="007C4DD2"/>
    <w:rsid w:val="007C523B"/>
    <w:rsid w:val="007C7DDA"/>
    <w:rsid w:val="007D026C"/>
    <w:rsid w:val="007D43AE"/>
    <w:rsid w:val="007E188D"/>
    <w:rsid w:val="007E2186"/>
    <w:rsid w:val="007E29F9"/>
    <w:rsid w:val="007E66F6"/>
    <w:rsid w:val="007F0C0D"/>
    <w:rsid w:val="007F1C23"/>
    <w:rsid w:val="007F282D"/>
    <w:rsid w:val="007F685F"/>
    <w:rsid w:val="00801F13"/>
    <w:rsid w:val="008026D2"/>
    <w:rsid w:val="008045D8"/>
    <w:rsid w:val="0080745F"/>
    <w:rsid w:val="008077C8"/>
    <w:rsid w:val="00813C40"/>
    <w:rsid w:val="00822BF5"/>
    <w:rsid w:val="00823B17"/>
    <w:rsid w:val="00825391"/>
    <w:rsid w:val="008263DE"/>
    <w:rsid w:val="00827DBE"/>
    <w:rsid w:val="00830850"/>
    <w:rsid w:val="008319B9"/>
    <w:rsid w:val="00832768"/>
    <w:rsid w:val="00833B11"/>
    <w:rsid w:val="00833D13"/>
    <w:rsid w:val="008377D1"/>
    <w:rsid w:val="00841043"/>
    <w:rsid w:val="00841319"/>
    <w:rsid w:val="00841D82"/>
    <w:rsid w:val="00842FB6"/>
    <w:rsid w:val="008452AA"/>
    <w:rsid w:val="00846315"/>
    <w:rsid w:val="00850D70"/>
    <w:rsid w:val="00851D0B"/>
    <w:rsid w:val="008531DD"/>
    <w:rsid w:val="008533C9"/>
    <w:rsid w:val="00855145"/>
    <w:rsid w:val="00856050"/>
    <w:rsid w:val="00860104"/>
    <w:rsid w:val="00862BC7"/>
    <w:rsid w:val="00872CBF"/>
    <w:rsid w:val="0087373D"/>
    <w:rsid w:val="00875BE6"/>
    <w:rsid w:val="0088023C"/>
    <w:rsid w:val="008837CA"/>
    <w:rsid w:val="00883C50"/>
    <w:rsid w:val="008849C5"/>
    <w:rsid w:val="00891C4F"/>
    <w:rsid w:val="00892FEB"/>
    <w:rsid w:val="0089385C"/>
    <w:rsid w:val="0089438C"/>
    <w:rsid w:val="00895A10"/>
    <w:rsid w:val="00897940"/>
    <w:rsid w:val="008A0677"/>
    <w:rsid w:val="008A166C"/>
    <w:rsid w:val="008A16D2"/>
    <w:rsid w:val="008A34BB"/>
    <w:rsid w:val="008A3F51"/>
    <w:rsid w:val="008A7404"/>
    <w:rsid w:val="008A76F2"/>
    <w:rsid w:val="008B215C"/>
    <w:rsid w:val="008B29BA"/>
    <w:rsid w:val="008B4C17"/>
    <w:rsid w:val="008B78DD"/>
    <w:rsid w:val="008C1216"/>
    <w:rsid w:val="008C309A"/>
    <w:rsid w:val="008C39B0"/>
    <w:rsid w:val="008C6E14"/>
    <w:rsid w:val="008D0C7C"/>
    <w:rsid w:val="008D11F7"/>
    <w:rsid w:val="008D582D"/>
    <w:rsid w:val="008D6385"/>
    <w:rsid w:val="008E3049"/>
    <w:rsid w:val="008E3076"/>
    <w:rsid w:val="008E358F"/>
    <w:rsid w:val="008E3887"/>
    <w:rsid w:val="008E6796"/>
    <w:rsid w:val="008E76E3"/>
    <w:rsid w:val="008F3347"/>
    <w:rsid w:val="008F3AE6"/>
    <w:rsid w:val="009051AE"/>
    <w:rsid w:val="009066FF"/>
    <w:rsid w:val="00912DBE"/>
    <w:rsid w:val="009139AA"/>
    <w:rsid w:val="00925C52"/>
    <w:rsid w:val="00940085"/>
    <w:rsid w:val="00941D05"/>
    <w:rsid w:val="00944B12"/>
    <w:rsid w:val="00945641"/>
    <w:rsid w:val="00953CC0"/>
    <w:rsid w:val="009543C6"/>
    <w:rsid w:val="009544F7"/>
    <w:rsid w:val="009569F2"/>
    <w:rsid w:val="00961CC7"/>
    <w:rsid w:val="00963646"/>
    <w:rsid w:val="00972338"/>
    <w:rsid w:val="00977CC4"/>
    <w:rsid w:val="00980343"/>
    <w:rsid w:val="009805EE"/>
    <w:rsid w:val="0098697A"/>
    <w:rsid w:val="00986F47"/>
    <w:rsid w:val="00991279"/>
    <w:rsid w:val="009931BF"/>
    <w:rsid w:val="009936A5"/>
    <w:rsid w:val="00994929"/>
    <w:rsid w:val="009976DB"/>
    <w:rsid w:val="0099798C"/>
    <w:rsid w:val="009A790E"/>
    <w:rsid w:val="009B1EF6"/>
    <w:rsid w:val="009B549C"/>
    <w:rsid w:val="009C188B"/>
    <w:rsid w:val="009C2598"/>
    <w:rsid w:val="009C3E6C"/>
    <w:rsid w:val="009C568A"/>
    <w:rsid w:val="009D3B58"/>
    <w:rsid w:val="009D3BA2"/>
    <w:rsid w:val="009D5736"/>
    <w:rsid w:val="009D7CEC"/>
    <w:rsid w:val="009E1BBE"/>
    <w:rsid w:val="009E2A5C"/>
    <w:rsid w:val="009E2D6F"/>
    <w:rsid w:val="009E41A0"/>
    <w:rsid w:val="009E70EE"/>
    <w:rsid w:val="009F146E"/>
    <w:rsid w:val="009F52BA"/>
    <w:rsid w:val="009F64D4"/>
    <w:rsid w:val="009F71DF"/>
    <w:rsid w:val="009F7375"/>
    <w:rsid w:val="00A02078"/>
    <w:rsid w:val="00A02420"/>
    <w:rsid w:val="00A04ADF"/>
    <w:rsid w:val="00A05B30"/>
    <w:rsid w:val="00A1251F"/>
    <w:rsid w:val="00A139B0"/>
    <w:rsid w:val="00A214EF"/>
    <w:rsid w:val="00A22824"/>
    <w:rsid w:val="00A27E83"/>
    <w:rsid w:val="00A335AF"/>
    <w:rsid w:val="00A357CC"/>
    <w:rsid w:val="00A37F2E"/>
    <w:rsid w:val="00A40E5A"/>
    <w:rsid w:val="00A41A0F"/>
    <w:rsid w:val="00A4660B"/>
    <w:rsid w:val="00A47CBA"/>
    <w:rsid w:val="00A47DED"/>
    <w:rsid w:val="00A51848"/>
    <w:rsid w:val="00A56CE6"/>
    <w:rsid w:val="00A60BD7"/>
    <w:rsid w:val="00A63DC0"/>
    <w:rsid w:val="00A75166"/>
    <w:rsid w:val="00A75EA3"/>
    <w:rsid w:val="00A76BE9"/>
    <w:rsid w:val="00A778C9"/>
    <w:rsid w:val="00A80C2E"/>
    <w:rsid w:val="00A8178A"/>
    <w:rsid w:val="00A82CC6"/>
    <w:rsid w:val="00A83D80"/>
    <w:rsid w:val="00A8558A"/>
    <w:rsid w:val="00A93E13"/>
    <w:rsid w:val="00A94E61"/>
    <w:rsid w:val="00AA0A3B"/>
    <w:rsid w:val="00AA0D74"/>
    <w:rsid w:val="00AA562C"/>
    <w:rsid w:val="00AA5687"/>
    <w:rsid w:val="00AA58E3"/>
    <w:rsid w:val="00AA62D1"/>
    <w:rsid w:val="00AA72DA"/>
    <w:rsid w:val="00AB11A8"/>
    <w:rsid w:val="00AB3397"/>
    <w:rsid w:val="00AB56F3"/>
    <w:rsid w:val="00AC2039"/>
    <w:rsid w:val="00AC4CFE"/>
    <w:rsid w:val="00AD1923"/>
    <w:rsid w:val="00AD1E1D"/>
    <w:rsid w:val="00AD5256"/>
    <w:rsid w:val="00AE1958"/>
    <w:rsid w:val="00AE43B1"/>
    <w:rsid w:val="00AE4439"/>
    <w:rsid w:val="00AE7C78"/>
    <w:rsid w:val="00AF00B5"/>
    <w:rsid w:val="00AF0786"/>
    <w:rsid w:val="00AF20EB"/>
    <w:rsid w:val="00AF340A"/>
    <w:rsid w:val="00AF43DB"/>
    <w:rsid w:val="00B000E5"/>
    <w:rsid w:val="00B013E4"/>
    <w:rsid w:val="00B01423"/>
    <w:rsid w:val="00B02D0E"/>
    <w:rsid w:val="00B034A1"/>
    <w:rsid w:val="00B04A5E"/>
    <w:rsid w:val="00B05A8D"/>
    <w:rsid w:val="00B110BE"/>
    <w:rsid w:val="00B15010"/>
    <w:rsid w:val="00B164AD"/>
    <w:rsid w:val="00B2102E"/>
    <w:rsid w:val="00B21DD0"/>
    <w:rsid w:val="00B2279D"/>
    <w:rsid w:val="00B238FD"/>
    <w:rsid w:val="00B2550D"/>
    <w:rsid w:val="00B25837"/>
    <w:rsid w:val="00B304F5"/>
    <w:rsid w:val="00B3294F"/>
    <w:rsid w:val="00B33584"/>
    <w:rsid w:val="00B34F98"/>
    <w:rsid w:val="00B3630B"/>
    <w:rsid w:val="00B365CE"/>
    <w:rsid w:val="00B41FE9"/>
    <w:rsid w:val="00B42DF6"/>
    <w:rsid w:val="00B43628"/>
    <w:rsid w:val="00B44CAD"/>
    <w:rsid w:val="00B457EE"/>
    <w:rsid w:val="00B46428"/>
    <w:rsid w:val="00B5745F"/>
    <w:rsid w:val="00B632C4"/>
    <w:rsid w:val="00B65F86"/>
    <w:rsid w:val="00B72A46"/>
    <w:rsid w:val="00B72F45"/>
    <w:rsid w:val="00B75FC7"/>
    <w:rsid w:val="00B82819"/>
    <w:rsid w:val="00B835CD"/>
    <w:rsid w:val="00B8768A"/>
    <w:rsid w:val="00B904D7"/>
    <w:rsid w:val="00B92390"/>
    <w:rsid w:val="00B93DE8"/>
    <w:rsid w:val="00B97786"/>
    <w:rsid w:val="00B97A01"/>
    <w:rsid w:val="00BA0160"/>
    <w:rsid w:val="00BA4C07"/>
    <w:rsid w:val="00BA5C9F"/>
    <w:rsid w:val="00BA6607"/>
    <w:rsid w:val="00BB2169"/>
    <w:rsid w:val="00BB2A74"/>
    <w:rsid w:val="00BB3CB8"/>
    <w:rsid w:val="00BB4D45"/>
    <w:rsid w:val="00BC0E1F"/>
    <w:rsid w:val="00BC2F72"/>
    <w:rsid w:val="00BC3DF4"/>
    <w:rsid w:val="00BC4ACB"/>
    <w:rsid w:val="00BC7B26"/>
    <w:rsid w:val="00BD0996"/>
    <w:rsid w:val="00BD1282"/>
    <w:rsid w:val="00BD35D9"/>
    <w:rsid w:val="00BD4F3F"/>
    <w:rsid w:val="00BD5AEF"/>
    <w:rsid w:val="00BD5E86"/>
    <w:rsid w:val="00BE0195"/>
    <w:rsid w:val="00BE2E94"/>
    <w:rsid w:val="00BF04E8"/>
    <w:rsid w:val="00BF3438"/>
    <w:rsid w:val="00BF3C17"/>
    <w:rsid w:val="00BF4E7D"/>
    <w:rsid w:val="00C02478"/>
    <w:rsid w:val="00C059EC"/>
    <w:rsid w:val="00C05AA3"/>
    <w:rsid w:val="00C05D47"/>
    <w:rsid w:val="00C06384"/>
    <w:rsid w:val="00C1246B"/>
    <w:rsid w:val="00C1748F"/>
    <w:rsid w:val="00C25C45"/>
    <w:rsid w:val="00C316C8"/>
    <w:rsid w:val="00C3286B"/>
    <w:rsid w:val="00C32BC9"/>
    <w:rsid w:val="00C34F70"/>
    <w:rsid w:val="00C35045"/>
    <w:rsid w:val="00C36BEB"/>
    <w:rsid w:val="00C40503"/>
    <w:rsid w:val="00C409B5"/>
    <w:rsid w:val="00C40D0F"/>
    <w:rsid w:val="00C41476"/>
    <w:rsid w:val="00C454FF"/>
    <w:rsid w:val="00C4575E"/>
    <w:rsid w:val="00C47EA8"/>
    <w:rsid w:val="00C54149"/>
    <w:rsid w:val="00C54C04"/>
    <w:rsid w:val="00C5517F"/>
    <w:rsid w:val="00C6312A"/>
    <w:rsid w:val="00C64AF7"/>
    <w:rsid w:val="00C66E6A"/>
    <w:rsid w:val="00C71164"/>
    <w:rsid w:val="00C72782"/>
    <w:rsid w:val="00C732D7"/>
    <w:rsid w:val="00C73344"/>
    <w:rsid w:val="00C74BD4"/>
    <w:rsid w:val="00C755CC"/>
    <w:rsid w:val="00C76115"/>
    <w:rsid w:val="00C77BF3"/>
    <w:rsid w:val="00C77E81"/>
    <w:rsid w:val="00C86FFB"/>
    <w:rsid w:val="00C91CB1"/>
    <w:rsid w:val="00C926AF"/>
    <w:rsid w:val="00C93498"/>
    <w:rsid w:val="00C94536"/>
    <w:rsid w:val="00C94C70"/>
    <w:rsid w:val="00C952E0"/>
    <w:rsid w:val="00C95C02"/>
    <w:rsid w:val="00CA4855"/>
    <w:rsid w:val="00CA7603"/>
    <w:rsid w:val="00CB12E1"/>
    <w:rsid w:val="00CB13D5"/>
    <w:rsid w:val="00CB13F7"/>
    <w:rsid w:val="00CB4583"/>
    <w:rsid w:val="00CB49DF"/>
    <w:rsid w:val="00CB4F3B"/>
    <w:rsid w:val="00CB730C"/>
    <w:rsid w:val="00CC02DF"/>
    <w:rsid w:val="00CC0AA3"/>
    <w:rsid w:val="00CC192C"/>
    <w:rsid w:val="00CC59CE"/>
    <w:rsid w:val="00CC60A6"/>
    <w:rsid w:val="00CD0BC1"/>
    <w:rsid w:val="00CD0ED0"/>
    <w:rsid w:val="00CD6A7A"/>
    <w:rsid w:val="00CD78D5"/>
    <w:rsid w:val="00CE0AF6"/>
    <w:rsid w:val="00CE1267"/>
    <w:rsid w:val="00CE371C"/>
    <w:rsid w:val="00CE5435"/>
    <w:rsid w:val="00CE7DA9"/>
    <w:rsid w:val="00CF1306"/>
    <w:rsid w:val="00CF2335"/>
    <w:rsid w:val="00CF2D05"/>
    <w:rsid w:val="00D00377"/>
    <w:rsid w:val="00D0112C"/>
    <w:rsid w:val="00D015FE"/>
    <w:rsid w:val="00D01B6F"/>
    <w:rsid w:val="00D02027"/>
    <w:rsid w:val="00D02B6E"/>
    <w:rsid w:val="00D03C5F"/>
    <w:rsid w:val="00D10B57"/>
    <w:rsid w:val="00D15DAB"/>
    <w:rsid w:val="00D163AF"/>
    <w:rsid w:val="00D17BFF"/>
    <w:rsid w:val="00D22151"/>
    <w:rsid w:val="00D26E4D"/>
    <w:rsid w:val="00D27F36"/>
    <w:rsid w:val="00D3545A"/>
    <w:rsid w:val="00D40B83"/>
    <w:rsid w:val="00D4169A"/>
    <w:rsid w:val="00D44589"/>
    <w:rsid w:val="00D4464B"/>
    <w:rsid w:val="00D4688A"/>
    <w:rsid w:val="00D50484"/>
    <w:rsid w:val="00D525A8"/>
    <w:rsid w:val="00D53BA5"/>
    <w:rsid w:val="00D55F56"/>
    <w:rsid w:val="00D56EC4"/>
    <w:rsid w:val="00D57848"/>
    <w:rsid w:val="00D578F6"/>
    <w:rsid w:val="00D63E79"/>
    <w:rsid w:val="00D658BF"/>
    <w:rsid w:val="00D65A73"/>
    <w:rsid w:val="00D72B28"/>
    <w:rsid w:val="00D72CF1"/>
    <w:rsid w:val="00D72EB6"/>
    <w:rsid w:val="00D74E2D"/>
    <w:rsid w:val="00D81360"/>
    <w:rsid w:val="00D83B65"/>
    <w:rsid w:val="00D84CAC"/>
    <w:rsid w:val="00D8558C"/>
    <w:rsid w:val="00D87932"/>
    <w:rsid w:val="00D9409C"/>
    <w:rsid w:val="00D952DE"/>
    <w:rsid w:val="00D97778"/>
    <w:rsid w:val="00DA0682"/>
    <w:rsid w:val="00DA2123"/>
    <w:rsid w:val="00DA62EA"/>
    <w:rsid w:val="00DB32E8"/>
    <w:rsid w:val="00DB5AF6"/>
    <w:rsid w:val="00DB64BE"/>
    <w:rsid w:val="00DB70E0"/>
    <w:rsid w:val="00DB7245"/>
    <w:rsid w:val="00DB783C"/>
    <w:rsid w:val="00DB7C82"/>
    <w:rsid w:val="00DC0626"/>
    <w:rsid w:val="00DC320B"/>
    <w:rsid w:val="00DC4A6C"/>
    <w:rsid w:val="00DC4FE2"/>
    <w:rsid w:val="00DD100A"/>
    <w:rsid w:val="00DD2E57"/>
    <w:rsid w:val="00DD442B"/>
    <w:rsid w:val="00DD4610"/>
    <w:rsid w:val="00DD4868"/>
    <w:rsid w:val="00DE05A2"/>
    <w:rsid w:val="00DE0A01"/>
    <w:rsid w:val="00DE3958"/>
    <w:rsid w:val="00DE40DE"/>
    <w:rsid w:val="00DE7335"/>
    <w:rsid w:val="00DE7A63"/>
    <w:rsid w:val="00DF1C86"/>
    <w:rsid w:val="00DF680A"/>
    <w:rsid w:val="00DF733C"/>
    <w:rsid w:val="00E049AF"/>
    <w:rsid w:val="00E049D1"/>
    <w:rsid w:val="00E0779A"/>
    <w:rsid w:val="00E07FBE"/>
    <w:rsid w:val="00E11FC6"/>
    <w:rsid w:val="00E15E3B"/>
    <w:rsid w:val="00E169C9"/>
    <w:rsid w:val="00E1739A"/>
    <w:rsid w:val="00E17B09"/>
    <w:rsid w:val="00E20CA9"/>
    <w:rsid w:val="00E255F2"/>
    <w:rsid w:val="00E25AD4"/>
    <w:rsid w:val="00E26A18"/>
    <w:rsid w:val="00E26FA0"/>
    <w:rsid w:val="00E27EF2"/>
    <w:rsid w:val="00E30C4F"/>
    <w:rsid w:val="00E344C8"/>
    <w:rsid w:val="00E3639A"/>
    <w:rsid w:val="00E441DF"/>
    <w:rsid w:val="00E50462"/>
    <w:rsid w:val="00E50734"/>
    <w:rsid w:val="00E511DA"/>
    <w:rsid w:val="00E56C96"/>
    <w:rsid w:val="00E57036"/>
    <w:rsid w:val="00E73BF9"/>
    <w:rsid w:val="00E77941"/>
    <w:rsid w:val="00E85C10"/>
    <w:rsid w:val="00E85FDE"/>
    <w:rsid w:val="00E908BB"/>
    <w:rsid w:val="00E941CF"/>
    <w:rsid w:val="00E9470F"/>
    <w:rsid w:val="00E94ECF"/>
    <w:rsid w:val="00E9583A"/>
    <w:rsid w:val="00E96032"/>
    <w:rsid w:val="00E97F63"/>
    <w:rsid w:val="00EA1678"/>
    <w:rsid w:val="00EA1958"/>
    <w:rsid w:val="00EA2E26"/>
    <w:rsid w:val="00EA6DC3"/>
    <w:rsid w:val="00EB3A7C"/>
    <w:rsid w:val="00EB6C3E"/>
    <w:rsid w:val="00EB6E40"/>
    <w:rsid w:val="00EB77D9"/>
    <w:rsid w:val="00EB7F71"/>
    <w:rsid w:val="00EC2403"/>
    <w:rsid w:val="00EC2D1C"/>
    <w:rsid w:val="00EC423A"/>
    <w:rsid w:val="00EC60B6"/>
    <w:rsid w:val="00ED786E"/>
    <w:rsid w:val="00EE1154"/>
    <w:rsid w:val="00EE2712"/>
    <w:rsid w:val="00EE32ED"/>
    <w:rsid w:val="00EE3FD8"/>
    <w:rsid w:val="00EE4F0E"/>
    <w:rsid w:val="00EF0DD3"/>
    <w:rsid w:val="00EF191E"/>
    <w:rsid w:val="00EF38D9"/>
    <w:rsid w:val="00EF7A58"/>
    <w:rsid w:val="00F0144A"/>
    <w:rsid w:val="00F023F6"/>
    <w:rsid w:val="00F02B39"/>
    <w:rsid w:val="00F02EAC"/>
    <w:rsid w:val="00F10FAE"/>
    <w:rsid w:val="00F129C6"/>
    <w:rsid w:val="00F14B6A"/>
    <w:rsid w:val="00F208EB"/>
    <w:rsid w:val="00F22F2A"/>
    <w:rsid w:val="00F24953"/>
    <w:rsid w:val="00F25AEB"/>
    <w:rsid w:val="00F2725C"/>
    <w:rsid w:val="00F2799E"/>
    <w:rsid w:val="00F32538"/>
    <w:rsid w:val="00F3558F"/>
    <w:rsid w:val="00F40911"/>
    <w:rsid w:val="00F409C7"/>
    <w:rsid w:val="00F43343"/>
    <w:rsid w:val="00F44D58"/>
    <w:rsid w:val="00F537A9"/>
    <w:rsid w:val="00F53F6B"/>
    <w:rsid w:val="00F54E08"/>
    <w:rsid w:val="00F6069A"/>
    <w:rsid w:val="00F63338"/>
    <w:rsid w:val="00F640D1"/>
    <w:rsid w:val="00F65618"/>
    <w:rsid w:val="00F717FF"/>
    <w:rsid w:val="00F74B44"/>
    <w:rsid w:val="00F842FA"/>
    <w:rsid w:val="00F9187A"/>
    <w:rsid w:val="00F92132"/>
    <w:rsid w:val="00F95242"/>
    <w:rsid w:val="00F96AE4"/>
    <w:rsid w:val="00FA4DFC"/>
    <w:rsid w:val="00FB080A"/>
    <w:rsid w:val="00FB1555"/>
    <w:rsid w:val="00FB3744"/>
    <w:rsid w:val="00FC1F89"/>
    <w:rsid w:val="00FC4C0A"/>
    <w:rsid w:val="00FD30D4"/>
    <w:rsid w:val="00FD52E6"/>
    <w:rsid w:val="00FE16B1"/>
    <w:rsid w:val="00FE27DB"/>
    <w:rsid w:val="00FE3239"/>
    <w:rsid w:val="00FE41E6"/>
    <w:rsid w:val="00FE4DB5"/>
    <w:rsid w:val="00FE6F4D"/>
    <w:rsid w:val="00FE7BDE"/>
    <w:rsid w:val="00FF1F5A"/>
    <w:rsid w:val="00FF2BC5"/>
    <w:rsid w:val="00FF38FC"/>
    <w:rsid w:val="00FF7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CB65B46"/>
  <w15:chartTrackingRefBased/>
  <w15:docId w15:val="{9B4B5D77-378A-4C85-84C7-3822E62E3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16D2"/>
    <w:pPr>
      <w:tabs>
        <w:tab w:val="left" w:pos="9360"/>
      </w:tabs>
    </w:pPr>
    <w:rPr>
      <w:rFonts w:ascii="Open Sans" w:hAnsi="Open Sans" w:cs="Open Sans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2"/>
    <w:qFormat/>
    <w:rsid w:val="000425F9"/>
    <w:pPr>
      <w:keepNext/>
      <w:pBdr>
        <w:top w:val="single" w:sz="18" w:space="1" w:color="500000"/>
      </w:pBdr>
      <w:spacing w:before="240"/>
      <w:outlineLvl w:val="0"/>
    </w:pPr>
    <w:rPr>
      <w:rFonts w:cs="Arial"/>
      <w:b/>
      <w:bCs/>
      <w:color w:val="500000"/>
      <w:sz w:val="36"/>
      <w:szCs w:val="30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8E3049"/>
    <w:pPr>
      <w:numPr>
        <w:numId w:val="21"/>
      </w:numPr>
      <w:ind w:left="504" w:hanging="504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0C53EA"/>
    <w:pPr>
      <w:numPr>
        <w:ilvl w:val="1"/>
        <w:numId w:val="21"/>
      </w:numPr>
      <w:pBdr>
        <w:top w:val="single" w:sz="12" w:space="1" w:color="500000"/>
      </w:pBdr>
      <w:spacing w:before="240"/>
      <w:ind w:left="720" w:hanging="720"/>
      <w:outlineLvl w:val="2"/>
    </w:pPr>
    <w:rPr>
      <w:b/>
      <w:color w:val="500000"/>
      <w:sz w:val="32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892FEB"/>
    <w:pPr>
      <w:numPr>
        <w:ilvl w:val="2"/>
      </w:numPr>
      <w:pBdr>
        <w:top w:val="none" w:sz="0" w:space="0" w:color="auto"/>
      </w:pBdr>
      <w:outlineLvl w:val="3"/>
    </w:pPr>
    <w:rPr>
      <w:color w:val="500000" w:themeColor="text2"/>
      <w:sz w:val="28"/>
    </w:rPr>
  </w:style>
  <w:style w:type="paragraph" w:styleId="Heading5">
    <w:name w:val="heading 5"/>
    <w:basedOn w:val="Heading4"/>
    <w:next w:val="NormalBlock"/>
    <w:link w:val="Heading5Char"/>
    <w:uiPriority w:val="9"/>
    <w:unhideWhenUsed/>
    <w:qFormat/>
    <w:rsid w:val="003D5F98"/>
    <w:pPr>
      <w:numPr>
        <w:ilvl w:val="3"/>
      </w:numPr>
      <w:outlineLvl w:val="4"/>
    </w:pPr>
    <w:rPr>
      <w:color w:val="000000" w:themeColor="text1"/>
      <w:sz w:val="24"/>
    </w:rPr>
  </w:style>
  <w:style w:type="paragraph" w:styleId="Heading6">
    <w:name w:val="heading 6"/>
    <w:basedOn w:val="Heading5"/>
    <w:next w:val="NormalBlock"/>
    <w:link w:val="Heading6Char"/>
    <w:uiPriority w:val="9"/>
    <w:semiHidden/>
    <w:rsid w:val="004D7B92"/>
    <w:pPr>
      <w:numPr>
        <w:ilvl w:val="5"/>
      </w:numPr>
      <w:outlineLvl w:val="5"/>
    </w:pPr>
    <w:rPr>
      <w:b w:val="0"/>
    </w:rPr>
  </w:style>
  <w:style w:type="paragraph" w:styleId="Heading7">
    <w:name w:val="heading 7"/>
    <w:basedOn w:val="Heading6"/>
    <w:next w:val="NormalBlock"/>
    <w:link w:val="Heading7Char"/>
    <w:uiPriority w:val="9"/>
    <w:semiHidden/>
    <w:rsid w:val="00153F85"/>
    <w:pPr>
      <w:numPr>
        <w:ilvl w:val="6"/>
      </w:numPr>
      <w:outlineLvl w:val="6"/>
    </w:pPr>
    <w:rPr>
      <w:i/>
      <w:iCs/>
    </w:rPr>
  </w:style>
  <w:style w:type="paragraph" w:styleId="Heading8">
    <w:name w:val="heading 8"/>
    <w:basedOn w:val="Heading7"/>
    <w:next w:val="NormalBlock"/>
    <w:link w:val="Heading8Char"/>
    <w:uiPriority w:val="9"/>
    <w:semiHidden/>
    <w:rsid w:val="00153F85"/>
    <w:pPr>
      <w:numPr>
        <w:ilvl w:val="7"/>
      </w:numPr>
      <w:spacing w:before="40"/>
      <w:outlineLvl w:val="7"/>
    </w:pPr>
    <w:rPr>
      <w:rFonts w:asciiTheme="majorHAnsi" w:hAnsiTheme="majorHAnsi"/>
      <w:color w:val="272727" w:themeColor="text1" w:themeTint="D8"/>
      <w:sz w:val="21"/>
      <w:szCs w:val="21"/>
    </w:rPr>
  </w:style>
  <w:style w:type="paragraph" w:styleId="Heading9">
    <w:name w:val="heading 9"/>
    <w:basedOn w:val="Heading8"/>
    <w:next w:val="NormalBlock"/>
    <w:link w:val="Heading9Char"/>
    <w:uiPriority w:val="9"/>
    <w:semiHidden/>
    <w:rsid w:val="00153F85"/>
    <w:pPr>
      <w:numPr>
        <w:ilvl w:val="8"/>
      </w:numPr>
      <w:outlineLvl w:val="8"/>
    </w:pPr>
    <w:rPr>
      <w:i w:val="0"/>
      <w:iCs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semiHidden/>
    <w:rsid w:val="00BC2F72"/>
    <w:pPr>
      <w:tabs>
        <w:tab w:val="center" w:pos="4680"/>
        <w:tab w:val="right" w:pos="9360"/>
      </w:tabs>
      <w:jc w:val="right"/>
    </w:pPr>
    <w:rPr>
      <w:rFonts w:ascii="Open Sans" w:hAnsi="Open Sans" w:cs="Open Sans"/>
      <w:color w:val="FFFFFF" w:themeColor="background1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0578A"/>
    <w:rPr>
      <w:rFonts w:ascii="Open Sans" w:hAnsi="Open Sans" w:cs="Open Sans"/>
      <w:color w:val="FFFFFF" w:themeColor="background1"/>
      <w:sz w:val="16"/>
      <w:szCs w:val="16"/>
    </w:rPr>
  </w:style>
  <w:style w:type="paragraph" w:customStyle="1" w:styleId="FooterText">
    <w:name w:val="Footer Text"/>
    <w:link w:val="FooterTextChar"/>
    <w:qFormat/>
    <w:rsid w:val="008B78DD"/>
    <w:pPr>
      <w:pBdr>
        <w:top w:val="single" w:sz="4" w:space="1" w:color="707373"/>
      </w:pBdr>
      <w:tabs>
        <w:tab w:val="center" w:pos="4950"/>
        <w:tab w:val="right" w:pos="9630"/>
      </w:tabs>
      <w:spacing w:after="0"/>
      <w:ind w:left="-360" w:right="-274"/>
    </w:pPr>
    <w:rPr>
      <w:rFonts w:ascii="Open Sans" w:hAnsi="Open Sans" w:cs="Open Sans"/>
      <w:color w:val="707373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rsid w:val="009C568A"/>
    <w:pPr>
      <w:tabs>
        <w:tab w:val="center" w:pos="4680"/>
        <w:tab w:val="right" w:pos="9360"/>
      </w:tabs>
    </w:pPr>
  </w:style>
  <w:style w:type="paragraph" w:customStyle="1" w:styleId="GeneralContentsHeading">
    <w:name w:val="General Contents Heading"/>
    <w:basedOn w:val="Heading1"/>
    <w:link w:val="GeneralContentsHeadingChar"/>
    <w:semiHidden/>
    <w:rsid w:val="00153F85"/>
  </w:style>
  <w:style w:type="character" w:customStyle="1" w:styleId="Heading1Char">
    <w:name w:val="Heading 1 Char"/>
    <w:basedOn w:val="DefaultParagraphFont"/>
    <w:link w:val="Heading1"/>
    <w:uiPriority w:val="2"/>
    <w:rsid w:val="004C536F"/>
    <w:rPr>
      <w:rFonts w:ascii="Open Sans" w:hAnsi="Open Sans" w:cs="Arial"/>
      <w:b/>
      <w:bCs/>
      <w:color w:val="500000"/>
      <w:sz w:val="36"/>
      <w:szCs w:val="30"/>
    </w:rPr>
  </w:style>
  <w:style w:type="character" w:customStyle="1" w:styleId="GeneralContentsHeadingChar">
    <w:name w:val="General Contents Heading Char"/>
    <w:basedOn w:val="DefaultParagraphFont"/>
    <w:link w:val="GeneralContentsHeading"/>
    <w:semiHidden/>
    <w:rsid w:val="0060578A"/>
    <w:rPr>
      <w:rFonts w:ascii="Open Sans" w:hAnsi="Open Sans" w:cs="Arial"/>
      <w:b/>
      <w:bCs/>
      <w:color w:val="500000"/>
      <w:sz w:val="36"/>
      <w:szCs w:val="30"/>
    </w:rPr>
  </w:style>
  <w:style w:type="character" w:customStyle="1" w:styleId="Heading2Char">
    <w:name w:val="Heading 2 Char"/>
    <w:basedOn w:val="DefaultParagraphFont"/>
    <w:link w:val="Heading2"/>
    <w:uiPriority w:val="2"/>
    <w:rsid w:val="008E3049"/>
    <w:rPr>
      <w:rFonts w:ascii="Open Sans" w:hAnsi="Open Sans" w:cs="Arial"/>
      <w:b/>
      <w:bCs/>
      <w:color w:val="500000"/>
      <w:sz w:val="36"/>
      <w:szCs w:val="30"/>
    </w:rPr>
  </w:style>
  <w:style w:type="character" w:customStyle="1" w:styleId="Heading3Char">
    <w:name w:val="Heading 3 Char"/>
    <w:basedOn w:val="DefaultParagraphFont"/>
    <w:link w:val="Heading3"/>
    <w:uiPriority w:val="2"/>
    <w:rsid w:val="000C53EA"/>
    <w:rPr>
      <w:rFonts w:ascii="Open Sans" w:hAnsi="Open Sans" w:cs="Open Sans"/>
      <w:b/>
      <w:color w:val="500000"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892FEB"/>
    <w:rPr>
      <w:rFonts w:ascii="Open Sans" w:hAnsi="Open Sans" w:cs="Open Sans"/>
      <w:b/>
      <w:color w:val="500000" w:themeColor="text2"/>
      <w:sz w:val="28"/>
      <w:szCs w:val="24"/>
    </w:rPr>
  </w:style>
  <w:style w:type="paragraph" w:styleId="ListParagraph">
    <w:name w:val="List Paragraph"/>
    <w:basedOn w:val="Normal"/>
    <w:link w:val="ListParagraphChar"/>
    <w:uiPriority w:val="34"/>
    <w:rsid w:val="00153F85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rsid w:val="003D5F98"/>
    <w:rPr>
      <w:rFonts w:ascii="Open Sans" w:hAnsi="Open Sans" w:cs="Open Sans"/>
      <w:b/>
      <w:color w:val="000000" w:themeColor="text1"/>
      <w:sz w:val="24"/>
      <w:szCs w:val="24"/>
    </w:rPr>
  </w:style>
  <w:style w:type="paragraph" w:styleId="TOC4">
    <w:name w:val="toc 4"/>
    <w:autoRedefine/>
    <w:uiPriority w:val="39"/>
    <w:unhideWhenUsed/>
    <w:rsid w:val="00153F85"/>
    <w:pPr>
      <w:tabs>
        <w:tab w:val="right" w:leader="dot" w:pos="9350"/>
      </w:tabs>
      <w:spacing w:before="40" w:after="0"/>
      <w:ind w:left="1008"/>
    </w:pPr>
    <w:rPr>
      <w:rFonts w:ascii="Open Sans" w:hAnsi="Open Sans" w:cs="Open Sans"/>
      <w:noProof/>
      <w:color w:val="707373"/>
      <w:sz w:val="20"/>
      <w:szCs w:val="24"/>
    </w:rPr>
  </w:style>
  <w:style w:type="paragraph" w:customStyle="1" w:styleId="Bullet">
    <w:name w:val="Bullet"/>
    <w:basedOn w:val="Normal"/>
    <w:link w:val="BulletChar"/>
    <w:qFormat/>
    <w:rsid w:val="00A335AF"/>
    <w:pPr>
      <w:numPr>
        <w:numId w:val="6"/>
      </w:numPr>
      <w:spacing w:before="120"/>
      <w:ind w:left="720"/>
      <w:contextualSpacing/>
    </w:pPr>
    <w:rPr>
      <w:spacing w:val="-5"/>
    </w:rPr>
  </w:style>
  <w:style w:type="paragraph" w:styleId="TOC5">
    <w:name w:val="toc 5"/>
    <w:autoRedefine/>
    <w:uiPriority w:val="39"/>
    <w:semiHidden/>
    <w:rsid w:val="00153F85"/>
    <w:pPr>
      <w:tabs>
        <w:tab w:val="right" w:leader="dot" w:pos="9350"/>
      </w:tabs>
      <w:spacing w:after="100"/>
      <w:ind w:left="960"/>
    </w:pPr>
    <w:rPr>
      <w:rFonts w:ascii="Open Sans" w:hAnsi="Open Sans" w:cs="Open Sans"/>
      <w:noProof/>
      <w:szCs w:val="24"/>
    </w:rPr>
  </w:style>
  <w:style w:type="paragraph" w:styleId="TOC6">
    <w:name w:val="toc 6"/>
    <w:autoRedefine/>
    <w:uiPriority w:val="39"/>
    <w:semiHidden/>
    <w:rsid w:val="00153F85"/>
    <w:pPr>
      <w:tabs>
        <w:tab w:val="right" w:leader="dot" w:pos="9350"/>
      </w:tabs>
      <w:spacing w:after="100"/>
      <w:ind w:left="1200"/>
    </w:pPr>
    <w:rPr>
      <w:rFonts w:ascii="Open Sans" w:hAnsi="Open Sans" w:cs="Open Sans"/>
      <w:noProof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0578A"/>
    <w:rPr>
      <w:rFonts w:ascii="Open Sans" w:hAnsi="Open Sans" w:cs="Open Sans"/>
      <w:sz w:val="24"/>
      <w:szCs w:val="24"/>
    </w:rPr>
  </w:style>
  <w:style w:type="character" w:customStyle="1" w:styleId="BulletChar">
    <w:name w:val="Bullet Char"/>
    <w:basedOn w:val="ListParagraphChar"/>
    <w:link w:val="Bullet"/>
    <w:rsid w:val="00A335AF"/>
    <w:rPr>
      <w:rFonts w:ascii="Open Sans" w:hAnsi="Open Sans" w:cs="Open Sans"/>
      <w:spacing w:val="-5"/>
      <w:sz w:val="24"/>
      <w:szCs w:val="24"/>
    </w:rPr>
  </w:style>
  <w:style w:type="paragraph" w:styleId="TOC7">
    <w:name w:val="toc 7"/>
    <w:autoRedefine/>
    <w:uiPriority w:val="39"/>
    <w:semiHidden/>
    <w:rsid w:val="00153F85"/>
    <w:pPr>
      <w:tabs>
        <w:tab w:val="right" w:leader="dot" w:pos="9350"/>
      </w:tabs>
      <w:spacing w:after="100"/>
      <w:ind w:left="1440"/>
    </w:pPr>
    <w:rPr>
      <w:rFonts w:ascii="Open Sans" w:hAnsi="Open Sans" w:cs="Open Sans"/>
      <w:noProof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34A1"/>
    <w:rPr>
      <w:rFonts w:ascii="Open Sans" w:hAnsi="Open Sans" w:cs="Open Sans"/>
      <w:color w:val="000000" w:themeColor="text1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34A1"/>
    <w:rPr>
      <w:rFonts w:ascii="Open Sans" w:hAnsi="Open Sans" w:cs="Open Sans"/>
      <w:i/>
      <w:iCs/>
      <w:color w:val="000000" w:themeColor="text1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34A1"/>
    <w:rPr>
      <w:rFonts w:asciiTheme="majorHAnsi" w:hAnsiTheme="majorHAnsi" w:cs="Open Sans"/>
      <w:i/>
      <w:iCs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34A1"/>
    <w:rPr>
      <w:rFonts w:asciiTheme="majorHAnsi" w:hAnsiTheme="majorHAnsi" w:cs="Open Sans"/>
      <w:color w:val="272727" w:themeColor="text1" w:themeTint="D8"/>
      <w:sz w:val="21"/>
      <w:szCs w:val="2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53F85"/>
    <w:pPr>
      <w:pBdr>
        <w:top w:val="single" w:sz="4" w:space="10" w:color="500000"/>
        <w:bottom w:val="single" w:sz="4" w:space="10" w:color="500000"/>
      </w:pBdr>
      <w:spacing w:before="360" w:after="360"/>
      <w:ind w:left="864" w:right="864"/>
      <w:jc w:val="center"/>
    </w:pPr>
    <w:rPr>
      <w:i/>
      <w:iCs/>
      <w:color w:val="50000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0578A"/>
    <w:rPr>
      <w:rFonts w:ascii="Open Sans" w:hAnsi="Open Sans" w:cs="Open Sans"/>
      <w:i/>
      <w:iCs/>
      <w:color w:val="50000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rsid w:val="00153F85"/>
    <w:rPr>
      <w:i/>
      <w:iCs/>
      <w:color w:val="500000"/>
    </w:rPr>
  </w:style>
  <w:style w:type="character" w:styleId="IntenseReference">
    <w:name w:val="Intense Reference"/>
    <w:basedOn w:val="DefaultParagraphFont"/>
    <w:uiPriority w:val="32"/>
    <w:semiHidden/>
    <w:rsid w:val="00153F85"/>
    <w:rPr>
      <w:b/>
      <w:bCs/>
      <w:smallCaps/>
      <w:color w:val="500000"/>
      <w:spacing w:val="5"/>
    </w:rPr>
  </w:style>
  <w:style w:type="character" w:styleId="SubtleReference">
    <w:name w:val="Subtle Reference"/>
    <w:basedOn w:val="DefaultParagraphFont"/>
    <w:uiPriority w:val="31"/>
    <w:semiHidden/>
    <w:rsid w:val="0028576D"/>
    <w:rPr>
      <w:smallCaps/>
      <w:color w:val="5A5A5A" w:themeColor="text1" w:themeTint="A5"/>
    </w:rPr>
  </w:style>
  <w:style w:type="paragraph" w:customStyle="1" w:styleId="TableText">
    <w:name w:val="Table Text"/>
    <w:basedOn w:val="Normal"/>
    <w:link w:val="TableTextChar"/>
    <w:rsid w:val="00AF43DB"/>
    <w:pPr>
      <w:ind w:left="-21"/>
    </w:pPr>
    <w:rPr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3F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F8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53F85"/>
    <w:rPr>
      <w:color w:val="0000EE" w:themeColor="hyperlink"/>
      <w:u w:val="single"/>
    </w:rPr>
  </w:style>
  <w:style w:type="character" w:customStyle="1" w:styleId="TableTextChar">
    <w:name w:val="Table Text Char"/>
    <w:basedOn w:val="DefaultParagraphFont"/>
    <w:link w:val="TableText"/>
    <w:rsid w:val="00AF43DB"/>
    <w:rPr>
      <w:rFonts w:ascii="Open Sans" w:hAnsi="Open Sans" w:cs="Open Sans"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153F85"/>
  </w:style>
  <w:style w:type="paragraph" w:styleId="NormalWeb">
    <w:name w:val="Normal (Web)"/>
    <w:basedOn w:val="Normal"/>
    <w:uiPriority w:val="99"/>
    <w:semiHidden/>
    <w:rsid w:val="00153F85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rmalBodyText">
    <w:name w:val="Normal Body Text"/>
    <w:next w:val="Normal"/>
    <w:link w:val="NormalBodyTextChar"/>
    <w:semiHidden/>
    <w:rsid w:val="004D7B92"/>
    <w:pPr>
      <w:tabs>
        <w:tab w:val="left" w:pos="9360"/>
      </w:tabs>
      <w:spacing w:after="240"/>
      <w:ind w:left="-90"/>
    </w:pPr>
    <w:rPr>
      <w:rFonts w:ascii="Open Sans" w:hAnsi="Open Sans" w:cs="Open Sans"/>
      <w:szCs w:val="24"/>
    </w:rPr>
  </w:style>
  <w:style w:type="character" w:customStyle="1" w:styleId="NormalBodyTextChar">
    <w:name w:val="Normal Body Text Char"/>
    <w:basedOn w:val="DefaultParagraphFont"/>
    <w:link w:val="NormalBodyText"/>
    <w:semiHidden/>
    <w:rsid w:val="0060578A"/>
    <w:rPr>
      <w:rFonts w:ascii="Open Sans" w:hAnsi="Open Sans" w:cs="Open Sans"/>
      <w:szCs w:val="24"/>
    </w:rPr>
  </w:style>
  <w:style w:type="paragraph" w:customStyle="1" w:styleId="Bullet-L2">
    <w:name w:val="Bullet - L2"/>
    <w:basedOn w:val="Bullet"/>
    <w:link w:val="Bullet-L2Char"/>
    <w:qFormat/>
    <w:rsid w:val="00C4575E"/>
    <w:pPr>
      <w:numPr>
        <w:ilvl w:val="1"/>
        <w:numId w:val="4"/>
      </w:numPr>
      <w:spacing w:before="40"/>
    </w:pPr>
  </w:style>
  <w:style w:type="table" w:styleId="TableGrid">
    <w:name w:val="Table Grid"/>
    <w:basedOn w:val="TableNormal"/>
    <w:uiPriority w:val="39"/>
    <w:rsid w:val="00153F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ullet-L2Char">
    <w:name w:val="Bullet - L2 Char"/>
    <w:basedOn w:val="BulletChar"/>
    <w:link w:val="Bullet-L2"/>
    <w:rsid w:val="00C4575E"/>
    <w:rPr>
      <w:rFonts w:ascii="Open Sans" w:hAnsi="Open Sans" w:cs="Open Sans"/>
      <w:spacing w:val="-5"/>
      <w:sz w:val="24"/>
      <w:szCs w:val="24"/>
    </w:rPr>
  </w:style>
  <w:style w:type="table" w:styleId="GridTable1Light">
    <w:name w:val="Grid Table 1 Light"/>
    <w:basedOn w:val="TableNormal"/>
    <w:uiPriority w:val="46"/>
    <w:rsid w:val="00153F8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4">
    <w:name w:val="List Table 4"/>
    <w:basedOn w:val="TableNormal"/>
    <w:uiPriority w:val="49"/>
    <w:rsid w:val="00153F8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OCHeading">
    <w:name w:val="TOC Heading"/>
    <w:basedOn w:val="GeneralContentsHeading"/>
    <w:next w:val="Normal"/>
    <w:uiPriority w:val="39"/>
    <w:unhideWhenUsed/>
    <w:rsid w:val="000170FE"/>
    <w:pPr>
      <w:outlineLvl w:val="1"/>
    </w:pPr>
  </w:style>
  <w:style w:type="paragraph" w:styleId="TOC1">
    <w:name w:val="toc 1"/>
    <w:autoRedefine/>
    <w:uiPriority w:val="39"/>
    <w:unhideWhenUsed/>
    <w:rsid w:val="005D0E79"/>
    <w:pPr>
      <w:tabs>
        <w:tab w:val="right" w:leader="dot" w:pos="9350"/>
      </w:tabs>
      <w:spacing w:before="240" w:after="0"/>
      <w:ind w:left="504" w:hanging="504"/>
    </w:pPr>
    <w:rPr>
      <w:rFonts w:ascii="Open Sans" w:hAnsi="Open Sans" w:cs="Open Sans"/>
      <w:b/>
      <w:noProof/>
      <w:sz w:val="28"/>
      <w:szCs w:val="24"/>
    </w:rPr>
  </w:style>
  <w:style w:type="paragraph" w:styleId="TOC2">
    <w:name w:val="toc 2"/>
    <w:autoRedefine/>
    <w:uiPriority w:val="39"/>
    <w:unhideWhenUsed/>
    <w:rsid w:val="00823B17"/>
    <w:pPr>
      <w:tabs>
        <w:tab w:val="right" w:leader="dot" w:pos="9350"/>
      </w:tabs>
      <w:spacing w:before="240" w:after="0"/>
      <w:ind w:left="504" w:hanging="504"/>
    </w:pPr>
    <w:rPr>
      <w:rFonts w:ascii="Open Sans" w:hAnsi="Open Sans" w:cs="Open Sans"/>
      <w:b/>
      <w:noProof/>
      <w:sz w:val="28"/>
      <w:szCs w:val="24"/>
    </w:rPr>
  </w:style>
  <w:style w:type="paragraph" w:styleId="TOC3">
    <w:name w:val="toc 3"/>
    <w:autoRedefine/>
    <w:uiPriority w:val="39"/>
    <w:unhideWhenUsed/>
    <w:rsid w:val="00823B17"/>
    <w:pPr>
      <w:tabs>
        <w:tab w:val="right" w:leader="dot" w:pos="9350"/>
      </w:tabs>
      <w:spacing w:before="80" w:after="0"/>
      <w:ind w:left="720" w:hanging="504"/>
    </w:pPr>
    <w:rPr>
      <w:rFonts w:ascii="Open Sans" w:hAnsi="Open Sans" w:cs="Open Sans"/>
      <w:noProof/>
      <w:color w:val="595959" w:themeColor="text1" w:themeTint="A6"/>
      <w:sz w:val="24"/>
      <w:szCs w:val="24"/>
    </w:rPr>
  </w:style>
  <w:style w:type="paragraph" w:customStyle="1" w:styleId="Numbers">
    <w:name w:val="Numbers"/>
    <w:basedOn w:val="Bullet"/>
    <w:link w:val="NumbersChar"/>
    <w:qFormat/>
    <w:rsid w:val="00233610"/>
    <w:pPr>
      <w:numPr>
        <w:numId w:val="2"/>
      </w:numPr>
    </w:pPr>
  </w:style>
  <w:style w:type="paragraph" w:customStyle="1" w:styleId="Numbers-L2">
    <w:name w:val="Numbers - L2"/>
    <w:basedOn w:val="Bullet-L2"/>
    <w:link w:val="Numbers-L2Char"/>
    <w:qFormat/>
    <w:rsid w:val="00153F85"/>
    <w:pPr>
      <w:numPr>
        <w:numId w:val="3"/>
      </w:numPr>
    </w:pPr>
  </w:style>
  <w:style w:type="character" w:customStyle="1" w:styleId="NumbersChar">
    <w:name w:val="Numbers Char"/>
    <w:basedOn w:val="BulletChar"/>
    <w:link w:val="Numbers"/>
    <w:rsid w:val="00233610"/>
    <w:rPr>
      <w:rFonts w:ascii="Open Sans" w:hAnsi="Open Sans" w:cs="Open Sans"/>
      <w:spacing w:val="-5"/>
      <w:sz w:val="24"/>
      <w:szCs w:val="24"/>
    </w:rPr>
  </w:style>
  <w:style w:type="table" w:customStyle="1" w:styleId="ODTables">
    <w:name w:val="OD Tables"/>
    <w:basedOn w:val="TableNormal"/>
    <w:uiPriority w:val="99"/>
    <w:rsid w:val="00136577"/>
    <w:pPr>
      <w:spacing w:after="0" w:line="240" w:lineRule="auto"/>
    </w:pPr>
    <w:rPr>
      <w:rFonts w:ascii="Open Sans" w:hAnsi="Open Sans"/>
      <w:sz w:val="24"/>
    </w:rPr>
    <w:tblPr>
      <w:tblStyleRow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shd w:val="clear" w:color="auto" w:fill="auto"/>
      <w:vAlign w:val="center"/>
    </w:tcPr>
    <w:tblStylePr w:type="firstRow">
      <w:pPr>
        <w:wordWrap/>
        <w:spacing w:beforeLines="0" w:before="0" w:beforeAutospacing="0" w:afterLines="0" w:after="0" w:afterAutospacing="0"/>
        <w:jc w:val="center"/>
      </w:pPr>
      <w:rPr>
        <w:rFonts w:ascii="Open Sans" w:hAnsi="Open Sans"/>
        <w:b/>
        <w:sz w:val="24"/>
      </w:rPr>
      <w:tblPr/>
      <w:tcPr>
        <w:shd w:val="clear" w:color="auto" w:fill="500000"/>
        <w:vAlign w:val="center"/>
      </w:tcPr>
    </w:tblStylePr>
    <w:tblStylePr w:type="band2Horz">
      <w:rPr>
        <w:rFonts w:ascii="Open Sans" w:hAnsi="Open Sans"/>
        <w:sz w:val="20"/>
      </w:rPr>
      <w:tblPr/>
      <w:tcPr>
        <w:shd w:val="clear" w:color="auto" w:fill="D9D9D9" w:themeFill="background1" w:themeFillShade="D9"/>
      </w:tcPr>
    </w:tblStylePr>
  </w:style>
  <w:style w:type="character" w:customStyle="1" w:styleId="Numbers-L2Char">
    <w:name w:val="Numbers - L2 Char"/>
    <w:basedOn w:val="Bullet-L2Char"/>
    <w:link w:val="Numbers-L2"/>
    <w:rsid w:val="00153F85"/>
    <w:rPr>
      <w:rFonts w:ascii="Open Sans" w:hAnsi="Open Sans" w:cs="Open Sans"/>
      <w:spacing w:val="-5"/>
      <w:sz w:val="24"/>
      <w:szCs w:val="24"/>
    </w:rPr>
  </w:style>
  <w:style w:type="paragraph" w:customStyle="1" w:styleId="TableHeader">
    <w:name w:val="Table Header"/>
    <w:link w:val="TableHeaderChar"/>
    <w:rsid w:val="00C4575E"/>
    <w:pPr>
      <w:widowControl w:val="0"/>
      <w:spacing w:after="0" w:line="240" w:lineRule="auto"/>
      <w:jc w:val="center"/>
    </w:pPr>
    <w:rPr>
      <w:rFonts w:ascii="Open Sans" w:hAnsi="Open Sans"/>
      <w:spacing w:val="-5"/>
      <w:sz w:val="24"/>
      <w:szCs w:val="20"/>
    </w:rPr>
  </w:style>
  <w:style w:type="character" w:customStyle="1" w:styleId="TableHeaderChar">
    <w:name w:val="Table Header Char"/>
    <w:basedOn w:val="BulletChar"/>
    <w:link w:val="TableHeader"/>
    <w:rsid w:val="00C4575E"/>
    <w:rPr>
      <w:rFonts w:ascii="Open Sans" w:hAnsi="Open Sans" w:cs="Open Sans"/>
      <w:spacing w:val="-5"/>
      <w:sz w:val="24"/>
      <w:szCs w:val="20"/>
    </w:rPr>
  </w:style>
  <w:style w:type="paragraph" w:customStyle="1" w:styleId="TitlePage-ReportTitle">
    <w:name w:val="Title Page - Report Title"/>
    <w:link w:val="TitlePage-ReportTitleChar"/>
    <w:semiHidden/>
    <w:rsid w:val="00CC192C"/>
    <w:pPr>
      <w:tabs>
        <w:tab w:val="left" w:pos="6030"/>
      </w:tabs>
      <w:spacing w:before="8760" w:after="240" w:line="240" w:lineRule="auto"/>
    </w:pPr>
    <w:rPr>
      <w:rFonts w:ascii="Open Sans" w:hAnsi="Open Sans"/>
      <w:b/>
      <w:bCs/>
      <w:noProof/>
      <w:color w:val="500000"/>
      <w:sz w:val="84"/>
      <w:szCs w:val="84"/>
    </w:rPr>
  </w:style>
  <w:style w:type="character" w:customStyle="1" w:styleId="TitlePage-ReportTitleChar">
    <w:name w:val="Title Page - Report Title Char"/>
    <w:basedOn w:val="DefaultParagraphFont"/>
    <w:link w:val="TitlePage-ReportTitle"/>
    <w:semiHidden/>
    <w:rsid w:val="007B2DFD"/>
    <w:rPr>
      <w:rFonts w:ascii="Open Sans" w:hAnsi="Open Sans"/>
      <w:b/>
      <w:bCs/>
      <w:noProof/>
      <w:color w:val="500000"/>
      <w:sz w:val="84"/>
      <w:szCs w:val="84"/>
    </w:rPr>
  </w:style>
  <w:style w:type="character" w:styleId="CommentReference">
    <w:name w:val="annotation reference"/>
    <w:basedOn w:val="DefaultParagraphFont"/>
    <w:uiPriority w:val="99"/>
    <w:semiHidden/>
    <w:unhideWhenUsed/>
    <w:rsid w:val="00153F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3F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3F85"/>
    <w:rPr>
      <w:rFonts w:ascii="Open Sans" w:hAnsi="Open Sa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3F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3F85"/>
    <w:rPr>
      <w:rFonts w:ascii="Open Sans" w:hAnsi="Open Sans"/>
      <w:b/>
      <w:bCs/>
      <w:sz w:val="20"/>
      <w:szCs w:val="20"/>
    </w:rPr>
  </w:style>
  <w:style w:type="paragraph" w:customStyle="1" w:styleId="HeaderSectionTitle">
    <w:name w:val="Header Section Title"/>
    <w:link w:val="HeaderSectionTitleChar"/>
    <w:semiHidden/>
    <w:rsid w:val="00ED786E"/>
    <w:pPr>
      <w:keepNext/>
      <w:shd w:val="clear" w:color="auto" w:fill="707373"/>
      <w:spacing w:after="480"/>
      <w:ind w:left="-360" w:right="-270"/>
      <w:jc w:val="center"/>
      <w:outlineLvl w:val="0"/>
    </w:pPr>
    <w:rPr>
      <w:rFonts w:ascii="Open Sans" w:hAnsi="Open Sans" w:cs="Arial"/>
      <w:b/>
      <w:bCs/>
      <w:noProof/>
      <w:color w:val="FFFFFF" w:themeColor="background1"/>
      <w:sz w:val="36"/>
      <w:szCs w:val="30"/>
    </w:rPr>
  </w:style>
  <w:style w:type="character" w:customStyle="1" w:styleId="HeaderSectionTitleChar">
    <w:name w:val="Header Section Title Char"/>
    <w:basedOn w:val="DefaultParagraphFont"/>
    <w:link w:val="HeaderSectionTitle"/>
    <w:semiHidden/>
    <w:rsid w:val="0060578A"/>
    <w:rPr>
      <w:rFonts w:ascii="Open Sans" w:hAnsi="Open Sans" w:cs="Arial"/>
      <w:b/>
      <w:bCs/>
      <w:noProof/>
      <w:color w:val="FFFFFF" w:themeColor="background1"/>
      <w:sz w:val="36"/>
      <w:szCs w:val="30"/>
      <w:shd w:val="clear" w:color="auto" w:fill="707373"/>
    </w:rPr>
  </w:style>
  <w:style w:type="paragraph" w:customStyle="1" w:styleId="TableHeading">
    <w:name w:val="Table Heading"/>
    <w:basedOn w:val="TableHeader"/>
    <w:link w:val="TableHeadingChar"/>
    <w:rsid w:val="00136577"/>
    <w:pPr>
      <w:ind w:left="-105"/>
    </w:pPr>
    <w:rPr>
      <w:b/>
      <w:szCs w:val="22"/>
    </w:rPr>
  </w:style>
  <w:style w:type="paragraph" w:customStyle="1" w:styleId="TitlePageDate">
    <w:name w:val="Title Page Date"/>
    <w:link w:val="TitlePageDateChar"/>
    <w:semiHidden/>
    <w:rsid w:val="00CC192C"/>
    <w:pPr>
      <w:spacing w:before="120" w:after="0" w:line="240" w:lineRule="auto"/>
    </w:pPr>
    <w:rPr>
      <w:rFonts w:ascii="Open Sans" w:hAnsi="Open Sans" w:cs="Arial"/>
      <w:bCs/>
      <w:color w:val="7F7F7F" w:themeColor="text1" w:themeTint="80"/>
    </w:rPr>
  </w:style>
  <w:style w:type="character" w:customStyle="1" w:styleId="TitlePageDateChar">
    <w:name w:val="Title Page Date Char"/>
    <w:basedOn w:val="DefaultParagraphFont"/>
    <w:link w:val="TitlePageDate"/>
    <w:semiHidden/>
    <w:rsid w:val="007B2DFD"/>
    <w:rPr>
      <w:rFonts w:ascii="Open Sans" w:hAnsi="Open Sans" w:cs="Arial"/>
      <w:bCs/>
      <w:color w:val="7F7F7F" w:themeColor="text1" w:themeTint="80"/>
    </w:rPr>
  </w:style>
  <w:style w:type="paragraph" w:customStyle="1" w:styleId="TitlePageSubtopic">
    <w:name w:val="Title Page Subtopic"/>
    <w:link w:val="TitlePageSubtopicChar"/>
    <w:semiHidden/>
    <w:rsid w:val="00CC192C"/>
    <w:pPr>
      <w:spacing w:before="120" w:after="0" w:line="240" w:lineRule="auto"/>
    </w:pPr>
    <w:rPr>
      <w:rFonts w:ascii="Open Sans" w:hAnsi="Open Sans" w:cs="Open Sans"/>
      <w:b/>
      <w:i/>
      <w:sz w:val="36"/>
      <w:szCs w:val="28"/>
    </w:rPr>
  </w:style>
  <w:style w:type="character" w:customStyle="1" w:styleId="TitlePageSubtopicChar">
    <w:name w:val="Title Page Subtopic Char"/>
    <w:basedOn w:val="DefaultParagraphFont"/>
    <w:link w:val="TitlePageSubtopic"/>
    <w:semiHidden/>
    <w:rsid w:val="007B2DFD"/>
    <w:rPr>
      <w:rFonts w:ascii="Open Sans" w:hAnsi="Open Sans" w:cs="Open Sans"/>
      <w:b/>
      <w:i/>
      <w:sz w:val="36"/>
      <w:szCs w:val="28"/>
    </w:rPr>
  </w:style>
  <w:style w:type="paragraph" w:customStyle="1" w:styleId="TitlePage-HROE">
    <w:name w:val="Title Page - HROE"/>
    <w:link w:val="TitlePage-HROEChar"/>
    <w:semiHidden/>
    <w:rsid w:val="00D163AF"/>
    <w:pPr>
      <w:spacing w:before="1080" w:after="0" w:line="240" w:lineRule="auto"/>
    </w:pPr>
    <w:rPr>
      <w:rFonts w:ascii="Open Sans SemiBold" w:hAnsi="Open Sans SemiBold"/>
      <w:b/>
      <w:bCs/>
      <w:color w:val="7F7F7F" w:themeColor="text1" w:themeTint="80"/>
      <w:spacing w:val="-2"/>
      <w:sz w:val="28"/>
      <w:szCs w:val="28"/>
    </w:rPr>
  </w:style>
  <w:style w:type="character" w:customStyle="1" w:styleId="TitlePage-HROEChar">
    <w:name w:val="Title Page - HROE Char"/>
    <w:basedOn w:val="DefaultParagraphFont"/>
    <w:link w:val="TitlePage-HROE"/>
    <w:semiHidden/>
    <w:rsid w:val="007B2DFD"/>
    <w:rPr>
      <w:rFonts w:ascii="Open Sans SemiBold" w:hAnsi="Open Sans SemiBold"/>
      <w:b/>
      <w:bCs/>
      <w:color w:val="7F7F7F" w:themeColor="text1" w:themeTint="80"/>
      <w:spacing w:val="-2"/>
      <w:sz w:val="28"/>
      <w:szCs w:val="28"/>
    </w:rPr>
  </w:style>
  <w:style w:type="paragraph" w:customStyle="1" w:styleId="TitlePage-LLOD">
    <w:name w:val="Title Page - LL&amp;OD"/>
    <w:link w:val="TitlePage-LLODChar"/>
    <w:semiHidden/>
    <w:rsid w:val="009F52BA"/>
    <w:rPr>
      <w:rFonts w:ascii="Open Sans" w:hAnsi="Open Sans"/>
      <w:bCs/>
      <w:color w:val="7F7F7F" w:themeColor="text1" w:themeTint="80"/>
      <w:sz w:val="24"/>
      <w:szCs w:val="24"/>
    </w:rPr>
  </w:style>
  <w:style w:type="character" w:customStyle="1" w:styleId="TitlePage-LLODChar">
    <w:name w:val="Title Page - LL&amp;OD Char"/>
    <w:basedOn w:val="DefaultParagraphFont"/>
    <w:link w:val="TitlePage-LLOD"/>
    <w:semiHidden/>
    <w:rsid w:val="007B2DFD"/>
    <w:rPr>
      <w:rFonts w:ascii="Open Sans" w:hAnsi="Open Sans"/>
      <w:bCs/>
      <w:color w:val="7F7F7F" w:themeColor="text1" w:themeTint="80"/>
      <w:sz w:val="24"/>
      <w:szCs w:val="24"/>
    </w:rPr>
  </w:style>
  <w:style w:type="character" w:customStyle="1" w:styleId="FooterTextChar">
    <w:name w:val="Footer Text Char"/>
    <w:basedOn w:val="DefaultParagraphFont"/>
    <w:link w:val="FooterText"/>
    <w:rsid w:val="008B78DD"/>
    <w:rPr>
      <w:rFonts w:ascii="Open Sans" w:hAnsi="Open Sans" w:cs="Open Sans"/>
      <w:color w:val="707373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60578A"/>
    <w:rPr>
      <w:rFonts w:ascii="Open Sans" w:hAnsi="Open Sans" w:cs="Open Sans"/>
      <w:sz w:val="24"/>
      <w:szCs w:val="24"/>
    </w:rPr>
  </w:style>
  <w:style w:type="paragraph" w:customStyle="1" w:styleId="NormalBlock">
    <w:name w:val="Normal Block"/>
    <w:basedOn w:val="NormalBodyText"/>
    <w:link w:val="NormalBlockChar"/>
    <w:qFormat/>
    <w:rsid w:val="00E25AD4"/>
    <w:pPr>
      <w:spacing w:before="120" w:after="120"/>
      <w:ind w:left="1440"/>
    </w:pPr>
    <w:rPr>
      <w:sz w:val="24"/>
    </w:rPr>
  </w:style>
  <w:style w:type="character" w:customStyle="1" w:styleId="NormalBlockChar">
    <w:name w:val="Normal Block Char"/>
    <w:basedOn w:val="NormalBodyTextChar"/>
    <w:link w:val="NormalBlock"/>
    <w:rsid w:val="00E25AD4"/>
    <w:rPr>
      <w:rFonts w:ascii="Open Sans" w:hAnsi="Open Sans" w:cs="Open Sans"/>
      <w:sz w:val="24"/>
      <w:szCs w:val="24"/>
    </w:rPr>
  </w:style>
  <w:style w:type="paragraph" w:customStyle="1" w:styleId="DocumentTitle">
    <w:name w:val="Document Title"/>
    <w:next w:val="NormalBodyText"/>
    <w:link w:val="DocumentTitleChar"/>
    <w:rsid w:val="007770A6"/>
    <w:pPr>
      <w:pBdr>
        <w:top w:val="single" w:sz="4" w:space="1" w:color="auto"/>
      </w:pBdr>
      <w:spacing w:before="240"/>
      <w:ind w:left="-90"/>
    </w:pPr>
    <w:rPr>
      <w:rFonts w:ascii="Open Sans" w:hAnsi="Open Sans" w:cs="Arial"/>
      <w:b/>
      <w:bCs/>
      <w:color w:val="500000"/>
      <w:sz w:val="36"/>
      <w:szCs w:val="30"/>
    </w:rPr>
  </w:style>
  <w:style w:type="character" w:customStyle="1" w:styleId="DocumentTitleChar">
    <w:name w:val="Document Title Char"/>
    <w:basedOn w:val="Heading1Char"/>
    <w:link w:val="DocumentTitle"/>
    <w:rsid w:val="007770A6"/>
    <w:rPr>
      <w:rFonts w:ascii="Open Sans" w:hAnsi="Open Sans" w:cs="Arial"/>
      <w:b/>
      <w:bCs/>
      <w:color w:val="500000"/>
      <w:sz w:val="36"/>
      <w:szCs w:val="30"/>
    </w:rPr>
  </w:style>
  <w:style w:type="paragraph" w:customStyle="1" w:styleId="ACTIONWORD">
    <w:name w:val="ACTION WORD"/>
    <w:basedOn w:val="Normal"/>
    <w:link w:val="ACTIONWORDChar"/>
    <w:rsid w:val="008E3887"/>
    <w:rPr>
      <w:b/>
      <w:caps/>
      <w:color w:val="000000" w:themeColor="text1"/>
    </w:rPr>
  </w:style>
  <w:style w:type="paragraph" w:customStyle="1" w:styleId="TableBullet">
    <w:name w:val="Table Bullet"/>
    <w:basedOn w:val="Bullet"/>
    <w:link w:val="TableBulletChar"/>
    <w:qFormat/>
    <w:rsid w:val="003E23AE"/>
    <w:pPr>
      <w:numPr>
        <w:numId w:val="1"/>
      </w:numPr>
      <w:spacing w:before="0"/>
      <w:ind w:left="432" w:hanging="274"/>
    </w:pPr>
  </w:style>
  <w:style w:type="character" w:customStyle="1" w:styleId="ACTIONWORDChar">
    <w:name w:val="ACTION WORD Char"/>
    <w:basedOn w:val="Heading4Char"/>
    <w:link w:val="ACTIONWORD"/>
    <w:rsid w:val="008E3887"/>
    <w:rPr>
      <w:rFonts w:ascii="Open Sans" w:eastAsiaTheme="majorEastAsia" w:hAnsi="Open Sans" w:cs="Open Sans"/>
      <w:b/>
      <w:caps/>
      <w:color w:val="000000" w:themeColor="text1"/>
      <w:sz w:val="24"/>
      <w:szCs w:val="24"/>
    </w:rPr>
  </w:style>
  <w:style w:type="paragraph" w:customStyle="1" w:styleId="TableSub-bullet">
    <w:name w:val="Table Sub-bullet"/>
    <w:basedOn w:val="Bullet"/>
    <w:link w:val="TableSub-bulletChar"/>
    <w:qFormat/>
    <w:rsid w:val="00AF43DB"/>
    <w:pPr>
      <w:numPr>
        <w:ilvl w:val="1"/>
        <w:numId w:val="1"/>
      </w:numPr>
      <w:spacing w:before="40"/>
      <w:ind w:left="980" w:hanging="274"/>
    </w:pPr>
    <w:rPr>
      <w:sz w:val="22"/>
      <w:szCs w:val="22"/>
    </w:rPr>
  </w:style>
  <w:style w:type="character" w:customStyle="1" w:styleId="TableBulletChar">
    <w:name w:val="Table Bullet Char"/>
    <w:basedOn w:val="BulletChar"/>
    <w:link w:val="TableBullet"/>
    <w:rsid w:val="003E23AE"/>
    <w:rPr>
      <w:rFonts w:ascii="Open Sans" w:hAnsi="Open Sans" w:cs="Open Sans"/>
      <w:spacing w:val="-5"/>
      <w:sz w:val="24"/>
      <w:szCs w:val="24"/>
    </w:rPr>
  </w:style>
  <w:style w:type="paragraph" w:customStyle="1" w:styleId="NOTEHeading">
    <w:name w:val="NOTE: Heading"/>
    <w:basedOn w:val="Normal"/>
    <w:link w:val="NOTEHeadingChar"/>
    <w:qFormat/>
    <w:rsid w:val="00657650"/>
    <w:pPr>
      <w:spacing w:before="120" w:after="0" w:line="240" w:lineRule="auto"/>
      <w:ind w:left="720"/>
      <w:contextualSpacing/>
    </w:pPr>
    <w:rPr>
      <w:b/>
      <w:caps/>
      <w:sz w:val="20"/>
      <w:szCs w:val="20"/>
    </w:rPr>
  </w:style>
  <w:style w:type="character" w:customStyle="1" w:styleId="TableSub-bulletChar">
    <w:name w:val="Table Sub-bullet Char"/>
    <w:basedOn w:val="BulletChar"/>
    <w:link w:val="TableSub-bullet"/>
    <w:rsid w:val="00AF43DB"/>
    <w:rPr>
      <w:rFonts w:ascii="Open Sans" w:hAnsi="Open Sans" w:cs="Open Sans"/>
      <w:spacing w:val="-5"/>
      <w:sz w:val="24"/>
      <w:szCs w:val="24"/>
    </w:rPr>
  </w:style>
  <w:style w:type="paragraph" w:customStyle="1" w:styleId="NOTEbody">
    <w:name w:val="NOTE: body"/>
    <w:basedOn w:val="Normal"/>
    <w:link w:val="NOTEbodyChar"/>
    <w:qFormat/>
    <w:rsid w:val="00657650"/>
    <w:pPr>
      <w:spacing w:line="240" w:lineRule="auto"/>
      <w:ind w:left="720"/>
      <w:contextualSpacing/>
    </w:pPr>
    <w:rPr>
      <w:sz w:val="20"/>
      <w:szCs w:val="20"/>
    </w:rPr>
  </w:style>
  <w:style w:type="character" w:customStyle="1" w:styleId="NOTEHeadingChar">
    <w:name w:val="NOTE: Heading Char"/>
    <w:basedOn w:val="DefaultParagraphFont"/>
    <w:link w:val="NOTEHeading"/>
    <w:rsid w:val="00657650"/>
    <w:rPr>
      <w:rFonts w:ascii="Open Sans" w:hAnsi="Open Sans" w:cs="Open Sans"/>
      <w:b/>
      <w:caps/>
      <w:sz w:val="20"/>
      <w:szCs w:val="20"/>
    </w:rPr>
  </w:style>
  <w:style w:type="character" w:customStyle="1" w:styleId="NOTEbodyChar">
    <w:name w:val="NOTE: body Char"/>
    <w:basedOn w:val="DefaultParagraphFont"/>
    <w:link w:val="NOTEbody"/>
    <w:rsid w:val="00657650"/>
    <w:rPr>
      <w:rFonts w:ascii="Open Sans" w:hAnsi="Open Sans" w:cs="Open Sans"/>
      <w:sz w:val="20"/>
      <w:szCs w:val="20"/>
    </w:rPr>
  </w:style>
  <w:style w:type="paragraph" w:customStyle="1" w:styleId="QA">
    <w:name w:val="Q: &amp; A:"/>
    <w:basedOn w:val="Normal"/>
    <w:next w:val="Normal"/>
    <w:link w:val="QAChar"/>
    <w:semiHidden/>
    <w:rsid w:val="003858DE"/>
  </w:style>
  <w:style w:type="paragraph" w:customStyle="1" w:styleId="Bullet-L3">
    <w:name w:val="Bullet - L3"/>
    <w:basedOn w:val="Bullet-L2"/>
    <w:link w:val="Bullet-L3Char"/>
    <w:qFormat/>
    <w:rsid w:val="00B2279D"/>
    <w:pPr>
      <w:numPr>
        <w:ilvl w:val="2"/>
      </w:numPr>
    </w:pPr>
  </w:style>
  <w:style w:type="character" w:customStyle="1" w:styleId="QAChar">
    <w:name w:val="Q: &amp; A: Char"/>
    <w:basedOn w:val="DefaultParagraphFont"/>
    <w:link w:val="QA"/>
    <w:semiHidden/>
    <w:rsid w:val="0060578A"/>
    <w:rPr>
      <w:rFonts w:ascii="Open Sans" w:hAnsi="Open Sans" w:cs="Open Sans"/>
      <w:sz w:val="24"/>
      <w:szCs w:val="24"/>
    </w:rPr>
  </w:style>
  <w:style w:type="paragraph" w:customStyle="1" w:styleId="Numbers-L3">
    <w:name w:val="Numbers - L3"/>
    <w:basedOn w:val="Numbers-L2"/>
    <w:link w:val="Numbers-L3Char"/>
    <w:qFormat/>
    <w:rsid w:val="00B2279D"/>
    <w:pPr>
      <w:numPr>
        <w:ilvl w:val="2"/>
        <w:numId w:val="5"/>
      </w:numPr>
    </w:pPr>
  </w:style>
  <w:style w:type="character" w:customStyle="1" w:styleId="Bullet-L3Char">
    <w:name w:val="Bullet - L3 Char"/>
    <w:basedOn w:val="Bullet-L2Char"/>
    <w:link w:val="Bullet-L3"/>
    <w:rsid w:val="00B2279D"/>
    <w:rPr>
      <w:rFonts w:ascii="Open Sans" w:hAnsi="Open Sans" w:cs="Open Sans"/>
      <w:spacing w:val="-5"/>
      <w:sz w:val="24"/>
      <w:szCs w:val="24"/>
    </w:rPr>
  </w:style>
  <w:style w:type="paragraph" w:customStyle="1" w:styleId="ProducerNotesNormal">
    <w:name w:val="Producer Notes Normal"/>
    <w:basedOn w:val="Normal"/>
    <w:link w:val="ProducerNotesNormalChar"/>
    <w:semiHidden/>
    <w:rsid w:val="005431B5"/>
    <w:rPr>
      <w:i/>
    </w:rPr>
  </w:style>
  <w:style w:type="character" w:customStyle="1" w:styleId="Numbers-L3Char">
    <w:name w:val="Numbers - L3 Char"/>
    <w:basedOn w:val="Numbers-L2Char"/>
    <w:link w:val="Numbers-L3"/>
    <w:rsid w:val="00B2279D"/>
    <w:rPr>
      <w:rFonts w:ascii="Open Sans" w:hAnsi="Open Sans" w:cs="Open Sans"/>
      <w:spacing w:val="-5"/>
      <w:sz w:val="24"/>
      <w:szCs w:val="24"/>
    </w:rPr>
  </w:style>
  <w:style w:type="character" w:customStyle="1" w:styleId="ProducerNotesNormalChar">
    <w:name w:val="Producer Notes Normal Char"/>
    <w:basedOn w:val="DefaultParagraphFont"/>
    <w:link w:val="ProducerNotesNormal"/>
    <w:semiHidden/>
    <w:rsid w:val="001548F7"/>
    <w:rPr>
      <w:rFonts w:ascii="Open Sans" w:hAnsi="Open Sans" w:cs="Open Sans"/>
      <w:i/>
      <w:sz w:val="24"/>
      <w:szCs w:val="24"/>
    </w:rPr>
  </w:style>
  <w:style w:type="paragraph" w:customStyle="1" w:styleId="Citation">
    <w:name w:val="Citation"/>
    <w:basedOn w:val="Normal"/>
    <w:link w:val="CitationChar"/>
    <w:semiHidden/>
    <w:rsid w:val="00125A64"/>
    <w:pPr>
      <w:jc w:val="right"/>
    </w:pPr>
    <w:rPr>
      <w:sz w:val="20"/>
      <w:szCs w:val="20"/>
    </w:rPr>
  </w:style>
  <w:style w:type="character" w:customStyle="1" w:styleId="CitationChar">
    <w:name w:val="Citation Char"/>
    <w:basedOn w:val="DefaultParagraphFont"/>
    <w:link w:val="Citation"/>
    <w:semiHidden/>
    <w:rsid w:val="0060578A"/>
    <w:rPr>
      <w:rFonts w:ascii="Open Sans" w:hAnsi="Open Sans" w:cs="Open Sans"/>
      <w:sz w:val="20"/>
      <w:szCs w:val="20"/>
    </w:rPr>
  </w:style>
  <w:style w:type="paragraph" w:customStyle="1" w:styleId="FooterText-italicize">
    <w:name w:val="Footer Text - italicize"/>
    <w:basedOn w:val="FooterText"/>
    <w:link w:val="FooterText-italicizeChar"/>
    <w:rsid w:val="008B78DD"/>
    <w:pPr>
      <w:tabs>
        <w:tab w:val="clear" w:pos="4950"/>
        <w:tab w:val="center" w:pos="4680"/>
      </w:tabs>
    </w:pPr>
    <w:rPr>
      <w:i/>
    </w:rPr>
  </w:style>
  <w:style w:type="character" w:customStyle="1" w:styleId="FooterText-italicizeChar">
    <w:name w:val="Footer Text - italicize Char"/>
    <w:basedOn w:val="FooterTextChar"/>
    <w:link w:val="FooterText-italicize"/>
    <w:rsid w:val="0060578A"/>
    <w:rPr>
      <w:rFonts w:ascii="Open Sans" w:hAnsi="Open Sans" w:cs="Open Sans"/>
      <w:i/>
      <w:color w:val="707373"/>
      <w:sz w:val="16"/>
      <w:szCs w:val="16"/>
    </w:rPr>
  </w:style>
  <w:style w:type="paragraph" w:customStyle="1" w:styleId="NOTEIndented">
    <w:name w:val="NOTE: Indented"/>
    <w:basedOn w:val="NOTEHeading"/>
    <w:link w:val="NOTEIndentedChar"/>
    <w:qFormat/>
    <w:rsid w:val="00657650"/>
    <w:pPr>
      <w:ind w:left="1440"/>
    </w:pPr>
  </w:style>
  <w:style w:type="paragraph" w:customStyle="1" w:styleId="NOTEbodyindented">
    <w:name w:val="NOTE: body indented"/>
    <w:basedOn w:val="NOTEbody"/>
    <w:link w:val="NOTEbodyindentedChar"/>
    <w:qFormat/>
    <w:rsid w:val="00657650"/>
    <w:pPr>
      <w:ind w:left="1440"/>
    </w:pPr>
  </w:style>
  <w:style w:type="character" w:customStyle="1" w:styleId="NOTEIndentedChar">
    <w:name w:val="NOTE: Indented Char"/>
    <w:basedOn w:val="NOTEHeadingChar"/>
    <w:link w:val="NOTEIndented"/>
    <w:rsid w:val="00657650"/>
    <w:rPr>
      <w:rFonts w:ascii="Open Sans" w:hAnsi="Open Sans" w:cs="Open Sans"/>
      <w:b/>
      <w:caps/>
      <w:sz w:val="20"/>
      <w:szCs w:val="20"/>
    </w:rPr>
  </w:style>
  <w:style w:type="character" w:customStyle="1" w:styleId="NOTEbodyindentedChar">
    <w:name w:val="NOTE: body indented Char"/>
    <w:basedOn w:val="NOTEbodyChar"/>
    <w:link w:val="NOTEbodyindented"/>
    <w:rsid w:val="00657650"/>
    <w:rPr>
      <w:rFonts w:ascii="Open Sans" w:hAnsi="Open Sans" w:cs="Open Sans"/>
      <w:sz w:val="20"/>
      <w:szCs w:val="20"/>
    </w:rPr>
  </w:style>
  <w:style w:type="paragraph" w:customStyle="1" w:styleId="TitlePage-ProgramTitle">
    <w:name w:val="Title Page - Program Title"/>
    <w:basedOn w:val="TitlePage-ReportTitle"/>
    <w:next w:val="TitlePage-CourseTitle"/>
    <w:link w:val="TitlePage-ProgramTitleChar"/>
    <w:qFormat/>
    <w:rsid w:val="004C536F"/>
    <w:pPr>
      <w:spacing w:before="8640" w:after="0"/>
      <w:outlineLvl w:val="0"/>
    </w:pPr>
  </w:style>
  <w:style w:type="paragraph" w:customStyle="1" w:styleId="TitlePage-CourseTitle">
    <w:name w:val="Title Page - Course Title"/>
    <w:basedOn w:val="TitlePage-ReportTitle"/>
    <w:next w:val="TitlePage-DocumentTitle"/>
    <w:link w:val="TitlePage-CourseTitleChar"/>
    <w:qFormat/>
    <w:rsid w:val="006614FF"/>
    <w:pPr>
      <w:spacing w:before="0" w:after="0"/>
      <w:outlineLvl w:val="1"/>
    </w:pPr>
    <w:rPr>
      <w:sz w:val="52"/>
      <w:szCs w:val="52"/>
    </w:rPr>
  </w:style>
  <w:style w:type="character" w:customStyle="1" w:styleId="TitlePage-ProgramTitleChar">
    <w:name w:val="Title Page - Program Title Char"/>
    <w:basedOn w:val="TitlePage-ReportTitleChar"/>
    <w:link w:val="TitlePage-ProgramTitle"/>
    <w:rsid w:val="004C536F"/>
    <w:rPr>
      <w:rFonts w:ascii="Open Sans" w:hAnsi="Open Sans"/>
      <w:b/>
      <w:bCs/>
      <w:noProof/>
      <w:color w:val="500000"/>
      <w:sz w:val="84"/>
      <w:szCs w:val="84"/>
    </w:rPr>
  </w:style>
  <w:style w:type="paragraph" w:customStyle="1" w:styleId="TitlePage-DocumentTitle">
    <w:name w:val="Title Page - Document Title"/>
    <w:basedOn w:val="TitlePageSubtopic"/>
    <w:next w:val="Normal"/>
    <w:link w:val="TitlePage-DocumentTitleChar"/>
    <w:qFormat/>
    <w:rsid w:val="006614FF"/>
    <w:pPr>
      <w:spacing w:before="360"/>
      <w:outlineLvl w:val="2"/>
    </w:pPr>
    <w:rPr>
      <w:i w:val="0"/>
    </w:rPr>
  </w:style>
  <w:style w:type="character" w:customStyle="1" w:styleId="TitlePage-CourseTitleChar">
    <w:name w:val="Title Page - Course Title Char"/>
    <w:basedOn w:val="TitlePage-ReportTitleChar"/>
    <w:link w:val="TitlePage-CourseTitle"/>
    <w:rsid w:val="006614FF"/>
    <w:rPr>
      <w:rFonts w:ascii="Open Sans" w:hAnsi="Open Sans"/>
      <w:b/>
      <w:bCs/>
      <w:noProof/>
      <w:color w:val="500000"/>
      <w:sz w:val="52"/>
      <w:szCs w:val="52"/>
    </w:rPr>
  </w:style>
  <w:style w:type="paragraph" w:customStyle="1" w:styleId="TitlePageFooter-DivisionName">
    <w:name w:val="Title Page Footer - Division Name"/>
    <w:basedOn w:val="TitlePage-HROE"/>
    <w:link w:val="TitlePageFooter-DivisionNameChar"/>
    <w:qFormat/>
    <w:rsid w:val="00856050"/>
    <w:pPr>
      <w:spacing w:before="0"/>
      <w:jc w:val="both"/>
    </w:pPr>
    <w:rPr>
      <w:b w:val="0"/>
      <w:bCs w:val="0"/>
      <w:color w:val="707070"/>
    </w:rPr>
  </w:style>
  <w:style w:type="character" w:customStyle="1" w:styleId="TitlePage-DocumentTitleChar">
    <w:name w:val="Title Page - Document Title Char"/>
    <w:basedOn w:val="TitlePageSubtopicChar"/>
    <w:link w:val="TitlePage-DocumentTitle"/>
    <w:rsid w:val="006614FF"/>
    <w:rPr>
      <w:rFonts w:ascii="Open Sans" w:hAnsi="Open Sans" w:cs="Open Sans"/>
      <w:b/>
      <w:i w:val="0"/>
      <w:sz w:val="36"/>
      <w:szCs w:val="28"/>
    </w:rPr>
  </w:style>
  <w:style w:type="paragraph" w:customStyle="1" w:styleId="TitlePageFooter-DepartmentName">
    <w:name w:val="Title Page Footer - Department Name"/>
    <w:basedOn w:val="TitlePage-LLOD"/>
    <w:link w:val="TitlePageFooter-DepartmentNameChar"/>
    <w:qFormat/>
    <w:rsid w:val="00856050"/>
    <w:pPr>
      <w:spacing w:after="240"/>
    </w:pPr>
    <w:rPr>
      <w:color w:val="707070"/>
    </w:rPr>
  </w:style>
  <w:style w:type="character" w:customStyle="1" w:styleId="TitlePageFooter-DivisionNameChar">
    <w:name w:val="Title Page Footer - Division Name Char"/>
    <w:basedOn w:val="TitlePage-HROEChar"/>
    <w:link w:val="TitlePageFooter-DivisionName"/>
    <w:rsid w:val="00856050"/>
    <w:rPr>
      <w:rFonts w:ascii="Open Sans SemiBold" w:hAnsi="Open Sans SemiBold"/>
      <w:b w:val="0"/>
      <w:bCs w:val="0"/>
      <w:color w:val="707070"/>
      <w:spacing w:val="-2"/>
      <w:sz w:val="28"/>
      <w:szCs w:val="28"/>
    </w:rPr>
  </w:style>
  <w:style w:type="paragraph" w:customStyle="1" w:styleId="Header-DepartmentName">
    <w:name w:val="Header - Department Name"/>
    <w:basedOn w:val="Header"/>
    <w:link w:val="Header-DepartmentNameChar"/>
    <w:semiHidden/>
    <w:qFormat/>
    <w:rsid w:val="009543C6"/>
    <w:rPr>
      <w:color w:val="auto"/>
    </w:rPr>
  </w:style>
  <w:style w:type="character" w:customStyle="1" w:styleId="TitlePageFooter-DepartmentNameChar">
    <w:name w:val="Title Page Footer - Department Name Char"/>
    <w:basedOn w:val="TitlePage-LLODChar"/>
    <w:link w:val="TitlePageFooter-DepartmentName"/>
    <w:rsid w:val="00856050"/>
    <w:rPr>
      <w:rFonts w:ascii="Open Sans" w:hAnsi="Open Sans"/>
      <w:bCs/>
      <w:color w:val="707070"/>
      <w:sz w:val="24"/>
      <w:szCs w:val="24"/>
    </w:rPr>
  </w:style>
  <w:style w:type="paragraph" w:customStyle="1" w:styleId="FooterOD">
    <w:name w:val="Footer (OD)"/>
    <w:basedOn w:val="FooterText"/>
    <w:link w:val="FooterODChar"/>
    <w:qFormat/>
    <w:rsid w:val="009543C6"/>
  </w:style>
  <w:style w:type="character" w:customStyle="1" w:styleId="Header-DepartmentNameChar">
    <w:name w:val="Header - Department Name Char"/>
    <w:basedOn w:val="HeaderChar"/>
    <w:link w:val="Header-DepartmentName"/>
    <w:semiHidden/>
    <w:rsid w:val="0060578A"/>
    <w:rPr>
      <w:rFonts w:ascii="Open Sans" w:hAnsi="Open Sans" w:cs="Open Sans"/>
      <w:color w:val="FFFFFF" w:themeColor="background1"/>
      <w:sz w:val="16"/>
      <w:szCs w:val="16"/>
    </w:rPr>
  </w:style>
  <w:style w:type="paragraph" w:customStyle="1" w:styleId="ProducerNotesHeading">
    <w:name w:val="Producer Notes Heading"/>
    <w:basedOn w:val="Heading3"/>
    <w:next w:val="Normal"/>
    <w:link w:val="ProducerNotesHeadingChar"/>
    <w:semiHidden/>
    <w:rsid w:val="000159B6"/>
    <w:rPr>
      <w:i/>
    </w:rPr>
  </w:style>
  <w:style w:type="character" w:customStyle="1" w:styleId="FooterODChar">
    <w:name w:val="Footer (OD) Char"/>
    <w:basedOn w:val="FooterTextChar"/>
    <w:link w:val="FooterOD"/>
    <w:rsid w:val="009543C6"/>
    <w:rPr>
      <w:rFonts w:ascii="Open Sans" w:hAnsi="Open Sans" w:cs="Open Sans"/>
      <w:color w:val="707373"/>
      <w:sz w:val="16"/>
      <w:szCs w:val="16"/>
    </w:rPr>
  </w:style>
  <w:style w:type="paragraph" w:customStyle="1" w:styleId="PRODUCERACTIONWORD">
    <w:name w:val="PRODUCER ACTION WORD"/>
    <w:basedOn w:val="ACTIONWORD"/>
    <w:link w:val="PRODUCERACTIONWORDChar"/>
    <w:semiHidden/>
    <w:rsid w:val="00B33584"/>
    <w:rPr>
      <w:i/>
    </w:rPr>
  </w:style>
  <w:style w:type="character" w:customStyle="1" w:styleId="ProducerNotesHeadingChar">
    <w:name w:val="Producer Notes Heading Char"/>
    <w:basedOn w:val="Heading3Char"/>
    <w:link w:val="ProducerNotesHeading"/>
    <w:semiHidden/>
    <w:rsid w:val="001548F7"/>
    <w:rPr>
      <w:rFonts w:ascii="Open Sans" w:hAnsi="Open Sans" w:cs="Open Sans"/>
      <w:b/>
      <w:i/>
      <w:color w:val="500000"/>
      <w:sz w:val="24"/>
      <w:szCs w:val="24"/>
    </w:rPr>
  </w:style>
  <w:style w:type="paragraph" w:customStyle="1" w:styleId="FooterODLandscape">
    <w:name w:val="Footer (OD) Landscape"/>
    <w:basedOn w:val="FooterText"/>
    <w:link w:val="FooterODLandscapeChar"/>
    <w:qFormat/>
    <w:rsid w:val="0054077F"/>
    <w:pPr>
      <w:tabs>
        <w:tab w:val="clear" w:pos="4950"/>
        <w:tab w:val="clear" w:pos="9630"/>
        <w:tab w:val="center" w:pos="6480"/>
        <w:tab w:val="right" w:pos="13230"/>
      </w:tabs>
    </w:pPr>
  </w:style>
  <w:style w:type="character" w:customStyle="1" w:styleId="PRODUCERACTIONWORDChar">
    <w:name w:val="PRODUCER ACTION WORD Char"/>
    <w:basedOn w:val="ACTIONWORDChar"/>
    <w:link w:val="PRODUCERACTIONWORD"/>
    <w:semiHidden/>
    <w:rsid w:val="001548F7"/>
    <w:rPr>
      <w:rFonts w:ascii="Open Sans" w:eastAsiaTheme="majorEastAsia" w:hAnsi="Open Sans" w:cs="Open Sans"/>
      <w:b/>
      <w:i/>
      <w:caps/>
      <w:color w:val="000000" w:themeColor="text1"/>
      <w:sz w:val="24"/>
      <w:szCs w:val="24"/>
    </w:rPr>
  </w:style>
  <w:style w:type="character" w:customStyle="1" w:styleId="TableHeadingChar">
    <w:name w:val="Table Heading Char"/>
    <w:basedOn w:val="TableHeaderChar"/>
    <w:link w:val="TableHeading"/>
    <w:rsid w:val="00136577"/>
    <w:rPr>
      <w:rFonts w:ascii="Open Sans" w:hAnsi="Open Sans" w:cs="Open Sans"/>
      <w:b/>
      <w:spacing w:val="-5"/>
      <w:sz w:val="24"/>
      <w:szCs w:val="20"/>
    </w:rPr>
  </w:style>
  <w:style w:type="character" w:customStyle="1" w:styleId="FooterODLandscapeChar">
    <w:name w:val="Footer (OD) Landscape Char"/>
    <w:basedOn w:val="FooterTextChar"/>
    <w:link w:val="FooterODLandscape"/>
    <w:rsid w:val="0054077F"/>
    <w:rPr>
      <w:rFonts w:ascii="Open Sans" w:hAnsi="Open Sans" w:cs="Open Sans"/>
      <w:color w:val="707373"/>
      <w:sz w:val="16"/>
      <w:szCs w:val="16"/>
    </w:rPr>
  </w:style>
  <w:style w:type="paragraph" w:customStyle="1" w:styleId="ProducerNotesBullet">
    <w:name w:val="Producer Notes Bullet"/>
    <w:basedOn w:val="Bullet"/>
    <w:link w:val="ProducerNotesBulletChar"/>
    <w:semiHidden/>
    <w:rsid w:val="00C91CB1"/>
    <w:rPr>
      <w:i/>
    </w:rPr>
  </w:style>
  <w:style w:type="paragraph" w:customStyle="1" w:styleId="ProducerNotesBullet-L2">
    <w:name w:val="Producer Notes Bullet - L2"/>
    <w:basedOn w:val="Bullet-L2"/>
    <w:link w:val="ProducerNotesBullet-L2Char"/>
    <w:semiHidden/>
    <w:rsid w:val="00C91CB1"/>
    <w:rPr>
      <w:i/>
    </w:rPr>
  </w:style>
  <w:style w:type="character" w:customStyle="1" w:styleId="ProducerNotesBulletChar">
    <w:name w:val="Producer Notes Bullet Char"/>
    <w:basedOn w:val="BulletChar"/>
    <w:link w:val="ProducerNotesBullet"/>
    <w:semiHidden/>
    <w:rsid w:val="001548F7"/>
    <w:rPr>
      <w:rFonts w:ascii="Open Sans" w:hAnsi="Open Sans" w:cs="Open Sans"/>
      <w:i/>
      <w:spacing w:val="-5"/>
      <w:sz w:val="24"/>
      <w:szCs w:val="24"/>
    </w:rPr>
  </w:style>
  <w:style w:type="paragraph" w:customStyle="1" w:styleId="ProducerNotesBullet-L3">
    <w:name w:val="Producer Notes Bullet - L3"/>
    <w:basedOn w:val="Bullet-L3"/>
    <w:link w:val="ProducerNotesBullet-L3Char"/>
    <w:semiHidden/>
    <w:rsid w:val="00C91CB1"/>
    <w:rPr>
      <w:i/>
    </w:rPr>
  </w:style>
  <w:style w:type="character" w:customStyle="1" w:styleId="ProducerNotesBullet-L2Char">
    <w:name w:val="Producer Notes Bullet - L2 Char"/>
    <w:basedOn w:val="Bullet-L2Char"/>
    <w:link w:val="ProducerNotesBullet-L2"/>
    <w:semiHidden/>
    <w:rsid w:val="001548F7"/>
    <w:rPr>
      <w:rFonts w:ascii="Open Sans" w:hAnsi="Open Sans" w:cs="Open Sans"/>
      <w:i/>
      <w:spacing w:val="-5"/>
      <w:sz w:val="24"/>
      <w:szCs w:val="24"/>
    </w:rPr>
  </w:style>
  <w:style w:type="paragraph" w:customStyle="1" w:styleId="ProducerNotesNumbers">
    <w:name w:val="Producer Notes Numbers"/>
    <w:basedOn w:val="Numbers"/>
    <w:link w:val="ProducerNotesNumbersChar"/>
    <w:semiHidden/>
    <w:qFormat/>
    <w:rsid w:val="00C91CB1"/>
    <w:rPr>
      <w:i/>
    </w:rPr>
  </w:style>
  <w:style w:type="character" w:customStyle="1" w:styleId="ProducerNotesBullet-L3Char">
    <w:name w:val="Producer Notes Bullet - L3 Char"/>
    <w:basedOn w:val="Bullet-L3Char"/>
    <w:link w:val="ProducerNotesBullet-L3"/>
    <w:semiHidden/>
    <w:rsid w:val="001548F7"/>
    <w:rPr>
      <w:rFonts w:ascii="Open Sans" w:hAnsi="Open Sans" w:cs="Open Sans"/>
      <w:i/>
      <w:spacing w:val="-5"/>
      <w:sz w:val="24"/>
      <w:szCs w:val="24"/>
    </w:rPr>
  </w:style>
  <w:style w:type="paragraph" w:customStyle="1" w:styleId="ProducerNotesNumbers-L2">
    <w:name w:val="Producer Notes Numbers - L2"/>
    <w:basedOn w:val="Numbers-L2"/>
    <w:link w:val="ProducerNotesNumbers-L2Char"/>
    <w:semiHidden/>
    <w:qFormat/>
    <w:rsid w:val="00C91CB1"/>
    <w:rPr>
      <w:i/>
    </w:rPr>
  </w:style>
  <w:style w:type="character" w:customStyle="1" w:styleId="ProducerNotesNumbersChar">
    <w:name w:val="Producer Notes Numbers Char"/>
    <w:basedOn w:val="NumbersChar"/>
    <w:link w:val="ProducerNotesNumbers"/>
    <w:semiHidden/>
    <w:rsid w:val="001548F7"/>
    <w:rPr>
      <w:rFonts w:ascii="Open Sans" w:hAnsi="Open Sans" w:cs="Open Sans"/>
      <w:i/>
      <w:spacing w:val="-5"/>
      <w:sz w:val="24"/>
      <w:szCs w:val="24"/>
    </w:rPr>
  </w:style>
  <w:style w:type="paragraph" w:customStyle="1" w:styleId="ProducerNotesNumbers-L3">
    <w:name w:val="Producer Notes Numbers - L3"/>
    <w:basedOn w:val="Numbers-L3"/>
    <w:link w:val="ProducerNotesNumbers-L3Char"/>
    <w:semiHidden/>
    <w:qFormat/>
    <w:rsid w:val="00C91CB1"/>
    <w:rPr>
      <w:i/>
    </w:rPr>
  </w:style>
  <w:style w:type="character" w:customStyle="1" w:styleId="ProducerNotesNumbers-L2Char">
    <w:name w:val="Producer Notes Numbers - L2 Char"/>
    <w:basedOn w:val="Numbers-L2Char"/>
    <w:link w:val="ProducerNotesNumbers-L2"/>
    <w:semiHidden/>
    <w:rsid w:val="001548F7"/>
    <w:rPr>
      <w:rFonts w:ascii="Open Sans" w:hAnsi="Open Sans" w:cs="Open Sans"/>
      <w:i/>
      <w:spacing w:val="-5"/>
      <w:sz w:val="24"/>
      <w:szCs w:val="24"/>
    </w:rPr>
  </w:style>
  <w:style w:type="character" w:customStyle="1" w:styleId="ProducerNotesNumbers-L3Char">
    <w:name w:val="Producer Notes Numbers - L3 Char"/>
    <w:basedOn w:val="Numbers-L3Char"/>
    <w:link w:val="ProducerNotesNumbers-L3"/>
    <w:semiHidden/>
    <w:rsid w:val="001548F7"/>
    <w:rPr>
      <w:rFonts w:ascii="Open Sans" w:hAnsi="Open Sans" w:cs="Open Sans"/>
      <w:i/>
      <w:spacing w:val="-5"/>
      <w:sz w:val="24"/>
      <w:szCs w:val="24"/>
    </w:rPr>
  </w:style>
  <w:style w:type="paragraph" w:customStyle="1" w:styleId="Normal-BOLD">
    <w:name w:val="Normal-BOLD"/>
    <w:basedOn w:val="Normal"/>
    <w:next w:val="Normal"/>
    <w:link w:val="Normal-BOLDChar"/>
    <w:qFormat/>
    <w:rsid w:val="005D76A9"/>
    <w:pPr>
      <w:spacing w:before="240" w:after="0"/>
    </w:pPr>
    <w:rPr>
      <w:b/>
    </w:rPr>
  </w:style>
  <w:style w:type="character" w:customStyle="1" w:styleId="Normal-BOLDChar">
    <w:name w:val="Normal-BOLD Char"/>
    <w:basedOn w:val="DefaultParagraphFont"/>
    <w:link w:val="Normal-BOLD"/>
    <w:rsid w:val="005D76A9"/>
    <w:rPr>
      <w:rFonts w:ascii="Open Sans" w:hAnsi="Open Sans" w:cs="Open Sans"/>
      <w:b/>
      <w:sz w:val="24"/>
      <w:szCs w:val="24"/>
    </w:rPr>
  </w:style>
  <w:style w:type="paragraph" w:customStyle="1" w:styleId="FooterText-Italicized">
    <w:name w:val="Footer Text - Italicized"/>
    <w:basedOn w:val="Footer"/>
    <w:link w:val="FooterText-ItalicizedChar"/>
    <w:semiHidden/>
    <w:qFormat/>
    <w:rsid w:val="00B904D7"/>
    <w:pPr>
      <w:pBdr>
        <w:top w:val="single" w:sz="4" w:space="1" w:color="707373"/>
      </w:pBdr>
      <w:tabs>
        <w:tab w:val="clear" w:pos="9360"/>
        <w:tab w:val="right" w:pos="9630"/>
      </w:tabs>
      <w:spacing w:after="160"/>
      <w:ind w:left="-360" w:right="-274"/>
    </w:pPr>
    <w:rPr>
      <w:i/>
      <w:color w:val="707373"/>
      <w:sz w:val="16"/>
      <w:szCs w:val="16"/>
    </w:rPr>
  </w:style>
  <w:style w:type="character" w:customStyle="1" w:styleId="FooterText-ItalicizedChar">
    <w:name w:val="Footer Text - Italicized Char"/>
    <w:basedOn w:val="FooterChar"/>
    <w:link w:val="FooterText-Italicized"/>
    <w:semiHidden/>
    <w:rsid w:val="00B904D7"/>
    <w:rPr>
      <w:rFonts w:ascii="Open Sans" w:hAnsi="Open Sans" w:cs="Open Sans"/>
      <w:i/>
      <w:color w:val="707373"/>
      <w:sz w:val="16"/>
      <w:szCs w:val="16"/>
    </w:rPr>
  </w:style>
  <w:style w:type="character" w:styleId="Strong">
    <w:name w:val="Strong"/>
    <w:basedOn w:val="DefaultParagraphFont"/>
    <w:uiPriority w:val="22"/>
    <w:qFormat/>
    <w:rsid w:val="00D03C5F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A21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raintraq.tamus.edu/CourseDetails.aspx?cnum=2114913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_General%20Support\Templates\Learning%20Activities\PG-Template-20241018.dotx" TargetMode="External"/></Relationships>
</file>

<file path=word/theme/theme1.xml><?xml version="1.0" encoding="utf-8"?>
<a:theme xmlns:a="http://schemas.openxmlformats.org/drawingml/2006/main" name="Office Theme">
  <a:themeElements>
    <a:clrScheme name="TAMU 2024">
      <a:dk1>
        <a:sysClr val="windowText" lastClr="000000"/>
      </a:dk1>
      <a:lt1>
        <a:sysClr val="window" lastClr="FFFFFF"/>
      </a:lt1>
      <a:dk2>
        <a:srgbClr val="500000"/>
      </a:dk2>
      <a:lt2>
        <a:srgbClr val="FAF7F3"/>
      </a:lt2>
      <a:accent1>
        <a:srgbClr val="3C041C"/>
      </a:accent1>
      <a:accent2>
        <a:srgbClr val="B6B6B6"/>
      </a:accent2>
      <a:accent3>
        <a:srgbClr val="FFFFFF"/>
      </a:accent3>
      <a:accent4>
        <a:srgbClr val="D1D1D1"/>
      </a:accent4>
      <a:accent5>
        <a:srgbClr val="D6D3C3"/>
      </a:accent5>
      <a:accent6>
        <a:srgbClr val="3E3E3E"/>
      </a:accent6>
      <a:hlink>
        <a:srgbClr val="0000EE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06F6E094B11640AD4C85BF5EBFD347" ma:contentTypeVersion="11" ma:contentTypeDescription="Create a new document." ma:contentTypeScope="" ma:versionID="dc56998b88c4ad5d19ab55d4ccd137b4">
  <xsd:schema xmlns:xsd="http://www.w3.org/2001/XMLSchema" xmlns:xs="http://www.w3.org/2001/XMLSchema" xmlns:p="http://schemas.microsoft.com/office/2006/metadata/properties" xmlns:ns2="4c321515-b17c-4bb6-a303-16bb9cd97986" xmlns:ns3="ed5bf46a-f75e-4da9-9d78-9ae994493460" targetNamespace="http://schemas.microsoft.com/office/2006/metadata/properties" ma:root="true" ma:fieldsID="e7c7f303ed2dde09ffba986e148fbde1" ns2:_="" ns3:_="">
    <xsd:import namespace="4c321515-b17c-4bb6-a303-16bb9cd97986"/>
    <xsd:import namespace="ed5bf46a-f75e-4da9-9d78-9ae9944934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321515-b17c-4bb6-a303-16bb9cd97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5bf46a-f75e-4da9-9d78-9ae99449346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BB118C1-E950-4C48-8F42-820523B3CED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0D642C2-6AEA-4BC9-B1AD-E0D1865B125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6062234-8DD7-473C-A887-DAD6D2620B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321515-b17c-4bb6-a303-16bb9cd97986"/>
    <ds:schemaRef ds:uri="ed5bf46a-f75e-4da9-9d78-9ae9944934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49923EB-F808-4877-B342-9C6E55E1B3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PG-Template-20241018.dotx</Template>
  <TotalTime>39</TotalTime>
  <Pages>4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Learning and Development Plan Participant Guide</vt:lpstr>
    </vt:vector>
  </TitlesOfParts>
  <Company>Human Resources &amp; Organizational Effectiveness</Company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and Development Plan Participant Guide</dc:title>
  <dc:subject>HROE Basic Word Document</dc:subject>
  <dc:creator>Human Resources and Organizational Development</dc:creator>
  <cp:keywords/>
  <dc:description/>
  <cp:lastModifiedBy>Ho, Ryan</cp:lastModifiedBy>
  <cp:revision>7</cp:revision>
  <cp:lastPrinted>2019-12-09T22:13:00Z</cp:lastPrinted>
  <dcterms:created xsi:type="dcterms:W3CDTF">2025-10-02T15:05:00Z</dcterms:created>
  <dcterms:modified xsi:type="dcterms:W3CDTF">2025-10-28T14:24:00Z</dcterms:modified>
  <cp:category>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0x010100B406F6E094B11640AD4C85BF5EBFD347</vt:lpwstr>
  </property>
</Properties>
</file>