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BAA89" w14:textId="31387D1F" w:rsidR="00712CA7" w:rsidRPr="00F55017" w:rsidRDefault="00712CA7" w:rsidP="004D7580">
      <w:pPr>
        <w:pStyle w:val="DocumentTitle"/>
      </w:pPr>
      <w:r w:rsidRPr="00F55017">
        <w:t xml:space="preserve">LEading </w:t>
      </w:r>
      <w:r w:rsidR="002E505D" w:rsidRPr="00F55017">
        <w:t>OTHERS</w:t>
      </w:r>
      <w:r w:rsidRPr="00F55017">
        <w:t xml:space="preserve"> Supervisor Approval Form</w:t>
      </w:r>
    </w:p>
    <w:p w14:paraId="20761D4F" w14:textId="6141A2B3" w:rsidR="009B5A09" w:rsidRPr="00F55017" w:rsidRDefault="009B5A09" w:rsidP="00712CA7">
      <w:pPr>
        <w:ind w:left="0"/>
        <w:sectPr w:rsidR="009B5A09" w:rsidRPr="00F55017" w:rsidSect="004D7580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/>
          <w:pgMar w:top="2707" w:right="1440" w:bottom="994" w:left="1440" w:header="1152" w:footer="432" w:gutter="0"/>
          <w:cols w:space="720"/>
          <w:docGrid w:linePitch="360"/>
        </w:sectPr>
      </w:pPr>
    </w:p>
    <w:p w14:paraId="6E4F133F" w14:textId="1C5876A9" w:rsidR="00712CA7" w:rsidRPr="00F55017" w:rsidRDefault="00712CA7" w:rsidP="004D7580">
      <w:pPr>
        <w:pStyle w:val="Heading3"/>
      </w:pPr>
      <w:r w:rsidRPr="00F55017">
        <w:t xml:space="preserve">What </w:t>
      </w:r>
      <w:proofErr w:type="gramStart"/>
      <w:r w:rsidRPr="00F55017">
        <w:t>is</w:t>
      </w:r>
      <w:proofErr w:type="gramEnd"/>
      <w:r w:rsidRPr="00F55017">
        <w:t xml:space="preserve"> Leading </w:t>
      </w:r>
      <w:r w:rsidR="002E505D" w:rsidRPr="00F55017">
        <w:t>Others</w:t>
      </w:r>
      <w:r w:rsidRPr="00F55017">
        <w:t>?</w:t>
      </w:r>
    </w:p>
    <w:p w14:paraId="6F8EFDE9" w14:textId="77777777" w:rsidR="00E00609" w:rsidRPr="00F55017" w:rsidRDefault="00E00609" w:rsidP="00E00609">
      <w:pPr>
        <w:rPr>
          <w:sz w:val="20"/>
          <w:szCs w:val="22"/>
        </w:rPr>
      </w:pPr>
      <w:r w:rsidRPr="00F55017">
        <w:rPr>
          <w:sz w:val="20"/>
          <w:szCs w:val="22"/>
        </w:rPr>
        <w:t xml:space="preserve">Following the university’s progressive leadership development framework, the Leading Others leadership development program helps enhance competencies </w:t>
      </w:r>
      <w:r>
        <w:rPr>
          <w:sz w:val="20"/>
          <w:szCs w:val="22"/>
        </w:rPr>
        <w:t>for those who lead groups of people</w:t>
      </w:r>
      <w:r w:rsidRPr="00F55017">
        <w:rPr>
          <w:sz w:val="20"/>
          <w:szCs w:val="22"/>
        </w:rPr>
        <w:t>.  The Leading Others leadership development program focuses on eight competencies: Ethics</w:t>
      </w:r>
      <w:r>
        <w:rPr>
          <w:sz w:val="20"/>
          <w:szCs w:val="22"/>
        </w:rPr>
        <w:t xml:space="preserve">, </w:t>
      </w:r>
      <w:r w:rsidRPr="00F55017">
        <w:rPr>
          <w:sz w:val="20"/>
          <w:szCs w:val="22"/>
        </w:rPr>
        <w:t xml:space="preserve">Adapting Interpersonal Style and Communication, Valuing Differences, People Management and Development, Team Development, Conflict Management, Financial Management, </w:t>
      </w:r>
      <w:proofErr w:type="gramStart"/>
      <w:r w:rsidRPr="00F55017">
        <w:rPr>
          <w:sz w:val="20"/>
          <w:szCs w:val="22"/>
        </w:rPr>
        <w:t>Project</w:t>
      </w:r>
      <w:proofErr w:type="gramEnd"/>
      <w:r w:rsidRPr="00F55017">
        <w:rPr>
          <w:sz w:val="20"/>
          <w:szCs w:val="22"/>
        </w:rPr>
        <w:t xml:space="preserve"> and Change Management.</w:t>
      </w:r>
    </w:p>
    <w:p w14:paraId="7C60BE7D" w14:textId="2678BBB2" w:rsidR="009B5A09" w:rsidRPr="00F55017" w:rsidRDefault="009B5A09" w:rsidP="00712CA7">
      <w:pPr>
        <w:rPr>
          <w:sz w:val="20"/>
          <w:szCs w:val="22"/>
        </w:rPr>
      </w:pPr>
    </w:p>
    <w:p w14:paraId="00C55FEE" w14:textId="53990326" w:rsidR="009B5A09" w:rsidRPr="00F55017" w:rsidRDefault="009B5A09" w:rsidP="00712CA7">
      <w:pPr>
        <w:rPr>
          <w:b/>
          <w:sz w:val="20"/>
          <w:szCs w:val="22"/>
        </w:rPr>
      </w:pPr>
      <w:r w:rsidRPr="00F55017">
        <w:rPr>
          <w:sz w:val="20"/>
          <w:szCs w:val="22"/>
        </w:rPr>
        <w:t xml:space="preserve">Visit </w:t>
      </w:r>
      <w:hyperlink r:id="rId15" w:history="1">
        <w:r w:rsidRPr="00F55017">
          <w:rPr>
            <w:rStyle w:val="Hyperlink"/>
            <w:sz w:val="20"/>
            <w:szCs w:val="22"/>
          </w:rPr>
          <w:t>Lead.tamu.edu</w:t>
        </w:r>
      </w:hyperlink>
      <w:r w:rsidRPr="00F55017">
        <w:rPr>
          <w:sz w:val="20"/>
          <w:szCs w:val="22"/>
        </w:rPr>
        <w:t xml:space="preserve"> to learn more about Leading </w:t>
      </w:r>
      <w:r w:rsidR="002E505D" w:rsidRPr="00F55017">
        <w:rPr>
          <w:sz w:val="20"/>
          <w:szCs w:val="22"/>
        </w:rPr>
        <w:t>Others</w:t>
      </w:r>
      <w:r w:rsidRPr="00F55017">
        <w:rPr>
          <w:sz w:val="20"/>
          <w:szCs w:val="22"/>
        </w:rPr>
        <w:t>.</w:t>
      </w:r>
    </w:p>
    <w:p w14:paraId="3610AEA9" w14:textId="12DF1C9E" w:rsidR="009B5A09" w:rsidRPr="00F55017" w:rsidRDefault="009B5A09" w:rsidP="004D7580">
      <w:pPr>
        <w:pStyle w:val="Heading3"/>
      </w:pPr>
      <w:r w:rsidRPr="00F55017">
        <w:t xml:space="preserve">Value and Impact of Leading </w:t>
      </w:r>
      <w:r w:rsidR="00A916C7" w:rsidRPr="00F55017">
        <w:t>Others</w:t>
      </w:r>
    </w:p>
    <w:p w14:paraId="6EB1CD15" w14:textId="77777777" w:rsidR="003B21CE" w:rsidRPr="00F55017" w:rsidRDefault="003B21CE" w:rsidP="003B21CE">
      <w:pPr>
        <w:pStyle w:val="Bullets"/>
        <w:numPr>
          <w:ilvl w:val="0"/>
          <w:numId w:val="1"/>
        </w:numPr>
        <w:ind w:left="180"/>
        <w:rPr>
          <w:sz w:val="20"/>
          <w:szCs w:val="18"/>
        </w:rPr>
      </w:pPr>
      <w:r>
        <w:rPr>
          <w:b/>
          <w:bCs/>
          <w:color w:val="500000"/>
          <w:sz w:val="20"/>
          <w:szCs w:val="18"/>
        </w:rPr>
        <w:t xml:space="preserve">Enhance </w:t>
      </w:r>
      <w:r w:rsidRPr="00F55017">
        <w:rPr>
          <w:b/>
          <w:bCs/>
          <w:color w:val="500000"/>
          <w:sz w:val="20"/>
          <w:szCs w:val="18"/>
        </w:rPr>
        <w:t>leadership competencies.</w:t>
      </w:r>
      <w:r w:rsidRPr="00F55017">
        <w:rPr>
          <w:sz w:val="20"/>
          <w:szCs w:val="18"/>
        </w:rPr>
        <w:t xml:space="preserve">  Employees build knowledge, skills, and abilities on a variety of leadership top</w:t>
      </w:r>
      <w:r w:rsidRPr="0064378B">
        <w:rPr>
          <w:sz w:val="20"/>
          <w:szCs w:val="18"/>
        </w:rPr>
        <w:t xml:space="preserve">ics related to </w:t>
      </w:r>
      <w:r>
        <w:rPr>
          <w:sz w:val="20"/>
          <w:szCs w:val="18"/>
        </w:rPr>
        <w:t xml:space="preserve">effectively </w:t>
      </w:r>
      <w:r w:rsidRPr="0064378B">
        <w:rPr>
          <w:sz w:val="20"/>
          <w:szCs w:val="18"/>
        </w:rPr>
        <w:t>lea</w:t>
      </w:r>
      <w:r>
        <w:rPr>
          <w:sz w:val="20"/>
          <w:szCs w:val="18"/>
        </w:rPr>
        <w:t>ding a group of individual contributors</w:t>
      </w:r>
      <w:r w:rsidRPr="00F55017">
        <w:rPr>
          <w:sz w:val="20"/>
          <w:szCs w:val="18"/>
        </w:rPr>
        <w:t>.</w:t>
      </w:r>
    </w:p>
    <w:p w14:paraId="36159458" w14:textId="038EF080" w:rsidR="003B21CE" w:rsidRPr="00F55017" w:rsidRDefault="003B21CE" w:rsidP="003B21CE">
      <w:pPr>
        <w:pStyle w:val="Bullets"/>
        <w:numPr>
          <w:ilvl w:val="0"/>
          <w:numId w:val="1"/>
        </w:numPr>
        <w:ind w:left="180"/>
        <w:rPr>
          <w:sz w:val="20"/>
          <w:szCs w:val="18"/>
        </w:rPr>
      </w:pPr>
      <w:r>
        <w:rPr>
          <w:b/>
          <w:bCs/>
          <w:color w:val="500000"/>
          <w:sz w:val="20"/>
          <w:szCs w:val="18"/>
        </w:rPr>
        <w:t>Transition successfully to leadership role</w:t>
      </w:r>
      <w:r w:rsidRPr="00F55017">
        <w:rPr>
          <w:b/>
          <w:bCs/>
          <w:color w:val="500000"/>
          <w:sz w:val="20"/>
          <w:szCs w:val="18"/>
        </w:rPr>
        <w:t>.</w:t>
      </w:r>
      <w:r w:rsidRPr="00F55017">
        <w:rPr>
          <w:sz w:val="20"/>
          <w:szCs w:val="18"/>
        </w:rPr>
        <w:t xml:space="preserve">  </w:t>
      </w:r>
      <w:r w:rsidRPr="000669F6">
        <w:rPr>
          <w:sz w:val="20"/>
          <w:szCs w:val="18"/>
        </w:rPr>
        <w:t>Employees flatten the learning curve when transitioning from individual contributor to front-line leader.</w:t>
      </w:r>
    </w:p>
    <w:p w14:paraId="74E8B53A" w14:textId="589C7513" w:rsidR="003B21CE" w:rsidRPr="00F55017" w:rsidRDefault="003B21CE" w:rsidP="003B21CE">
      <w:pPr>
        <w:pStyle w:val="Bullets"/>
        <w:numPr>
          <w:ilvl w:val="0"/>
          <w:numId w:val="1"/>
        </w:numPr>
        <w:ind w:left="180"/>
        <w:rPr>
          <w:b/>
          <w:bCs/>
          <w:sz w:val="20"/>
          <w:szCs w:val="18"/>
        </w:rPr>
      </w:pPr>
      <w:r>
        <w:rPr>
          <w:b/>
          <w:bCs/>
          <w:color w:val="500000"/>
          <w:sz w:val="20"/>
          <w:szCs w:val="18"/>
        </w:rPr>
        <w:t>Build</w:t>
      </w:r>
      <w:r w:rsidRPr="00F55017">
        <w:rPr>
          <w:b/>
          <w:bCs/>
          <w:color w:val="500000"/>
          <w:sz w:val="20"/>
          <w:szCs w:val="18"/>
        </w:rPr>
        <w:t xml:space="preserve"> </w:t>
      </w:r>
      <w:r>
        <w:rPr>
          <w:b/>
          <w:bCs/>
          <w:color w:val="500000"/>
          <w:sz w:val="20"/>
          <w:szCs w:val="18"/>
        </w:rPr>
        <w:t>community of practice</w:t>
      </w:r>
      <w:r w:rsidRPr="00F55017">
        <w:rPr>
          <w:b/>
          <w:bCs/>
          <w:color w:val="500000"/>
          <w:sz w:val="20"/>
          <w:szCs w:val="18"/>
        </w:rPr>
        <w:t>.</w:t>
      </w:r>
      <w:r w:rsidRPr="00F55017">
        <w:rPr>
          <w:sz w:val="20"/>
          <w:szCs w:val="18"/>
        </w:rPr>
        <w:t xml:space="preserve"> </w:t>
      </w:r>
      <w:r>
        <w:rPr>
          <w:sz w:val="20"/>
          <w:szCs w:val="18"/>
        </w:rPr>
        <w:t xml:space="preserve">         </w:t>
      </w:r>
      <w:r w:rsidRPr="00F55017">
        <w:rPr>
          <w:sz w:val="20"/>
          <w:szCs w:val="18"/>
        </w:rPr>
        <w:t xml:space="preserve"> Employees build and maintain positive interpersonal relationships </w:t>
      </w:r>
      <w:r>
        <w:rPr>
          <w:sz w:val="20"/>
          <w:szCs w:val="18"/>
        </w:rPr>
        <w:t>with their peers for additional support when</w:t>
      </w:r>
      <w:r w:rsidRPr="000669F6">
        <w:rPr>
          <w:sz w:val="20"/>
          <w:szCs w:val="18"/>
        </w:rPr>
        <w:t xml:space="preserve"> applying their knowledge and skills back on the job</w:t>
      </w:r>
      <w:r w:rsidRPr="00F55017">
        <w:rPr>
          <w:sz w:val="20"/>
          <w:szCs w:val="18"/>
        </w:rPr>
        <w:t>.</w:t>
      </w:r>
    </w:p>
    <w:p w14:paraId="1E7D7A4B" w14:textId="525775EF" w:rsidR="003B21CE" w:rsidRPr="00F55017" w:rsidRDefault="003B21CE" w:rsidP="003B21CE">
      <w:pPr>
        <w:pStyle w:val="Bullets"/>
        <w:numPr>
          <w:ilvl w:val="0"/>
          <w:numId w:val="1"/>
        </w:numPr>
        <w:ind w:left="180"/>
        <w:rPr>
          <w:b/>
          <w:bCs/>
          <w:sz w:val="20"/>
          <w:szCs w:val="18"/>
        </w:rPr>
      </w:pPr>
      <w:r w:rsidRPr="00F55017">
        <w:rPr>
          <w:b/>
          <w:bCs/>
          <w:color w:val="500000"/>
          <w:sz w:val="20"/>
          <w:szCs w:val="18"/>
        </w:rPr>
        <w:t xml:space="preserve">Enable positive culture change at Texas A&amp;M University </w:t>
      </w:r>
      <w:r w:rsidRPr="00F55017">
        <w:rPr>
          <w:sz w:val="20"/>
          <w:szCs w:val="18"/>
        </w:rPr>
        <w:t xml:space="preserve">by </w:t>
      </w:r>
      <w:r>
        <w:rPr>
          <w:sz w:val="20"/>
          <w:szCs w:val="18"/>
        </w:rPr>
        <w:t xml:space="preserve">leading groups that </w:t>
      </w:r>
      <w:r w:rsidRPr="0008690A">
        <w:rPr>
          <w:sz w:val="20"/>
          <w:szCs w:val="18"/>
        </w:rPr>
        <w:t xml:space="preserve">contribute to an environment </w:t>
      </w:r>
      <w:r>
        <w:rPr>
          <w:sz w:val="20"/>
          <w:szCs w:val="18"/>
        </w:rPr>
        <w:t>which</w:t>
      </w:r>
      <w:r w:rsidRPr="0008690A">
        <w:rPr>
          <w:sz w:val="20"/>
          <w:szCs w:val="18"/>
        </w:rPr>
        <w:t xml:space="preserve"> upholds the university’s mission, vision, and values</w:t>
      </w:r>
      <w:r w:rsidRPr="0008690A">
        <w:rPr>
          <w:b/>
          <w:bCs/>
          <w:color w:val="500000"/>
          <w:sz w:val="20"/>
          <w:szCs w:val="18"/>
        </w:rPr>
        <w:t>.</w:t>
      </w:r>
    </w:p>
    <w:p w14:paraId="70EC3E2B" w14:textId="4AC9AD78" w:rsidR="00712CA7" w:rsidRPr="00F55017" w:rsidRDefault="00712CA7" w:rsidP="004D7580">
      <w:pPr>
        <w:pStyle w:val="Heading3"/>
      </w:pPr>
      <w:r w:rsidRPr="00F55017">
        <w:t>Employee Responsibilities</w:t>
      </w:r>
    </w:p>
    <w:p w14:paraId="14E9DA68" w14:textId="77777777" w:rsidR="00DB1114" w:rsidRDefault="00DB1114" w:rsidP="00DB1114">
      <w:pPr>
        <w:pStyle w:val="Bullets"/>
        <w:numPr>
          <w:ilvl w:val="0"/>
          <w:numId w:val="1"/>
        </w:numPr>
        <w:ind w:left="180"/>
        <w:rPr>
          <w:sz w:val="20"/>
          <w:szCs w:val="18"/>
        </w:rPr>
      </w:pPr>
      <w:r w:rsidRPr="00F55017">
        <w:rPr>
          <w:sz w:val="20"/>
          <w:szCs w:val="18"/>
        </w:rPr>
        <w:t>Complete all Leading Others learning activities (i.e., attend sessions, self-studies, course prep assignments, course evaluations, pre/post – assessments).</w:t>
      </w:r>
    </w:p>
    <w:p w14:paraId="6A6C7C3B" w14:textId="77777777" w:rsidR="00DB1114" w:rsidRPr="00601ED3" w:rsidRDefault="00DB1114" w:rsidP="00DB1114">
      <w:pPr>
        <w:pStyle w:val="Bullets"/>
        <w:numPr>
          <w:ilvl w:val="0"/>
          <w:numId w:val="1"/>
        </w:numPr>
        <w:ind w:left="180"/>
        <w:rPr>
          <w:sz w:val="20"/>
          <w:szCs w:val="18"/>
        </w:rPr>
      </w:pPr>
      <w:r>
        <w:rPr>
          <w:sz w:val="20"/>
          <w:szCs w:val="18"/>
        </w:rPr>
        <w:t>Contribute actively to the community of practice by fully engaging in discussions and activities, as well as sharing your experiences as a leader.</w:t>
      </w:r>
    </w:p>
    <w:p w14:paraId="4FF41484" w14:textId="77777777" w:rsidR="00712CA7" w:rsidRPr="00F55017" w:rsidRDefault="00712CA7" w:rsidP="004D7580">
      <w:pPr>
        <w:pStyle w:val="Heading3"/>
      </w:pPr>
      <w:r w:rsidRPr="00F55017">
        <w:t>Supervisor Responsibilities</w:t>
      </w:r>
    </w:p>
    <w:p w14:paraId="64E253E2" w14:textId="77777777" w:rsidR="00AF47F0" w:rsidRDefault="00AF47F0" w:rsidP="00AF47F0">
      <w:pPr>
        <w:pStyle w:val="Bullets"/>
        <w:numPr>
          <w:ilvl w:val="0"/>
          <w:numId w:val="1"/>
        </w:numPr>
        <w:ind w:left="180"/>
        <w:rPr>
          <w:sz w:val="20"/>
          <w:szCs w:val="18"/>
        </w:rPr>
      </w:pPr>
      <w:r>
        <w:rPr>
          <w:sz w:val="20"/>
          <w:szCs w:val="18"/>
        </w:rPr>
        <w:t>Complete 360 Multi-Rater Assessment as a manager respondent.</w:t>
      </w:r>
    </w:p>
    <w:p w14:paraId="59B8E409" w14:textId="77777777" w:rsidR="00AF47F0" w:rsidRDefault="00AF47F0" w:rsidP="00AF47F0">
      <w:pPr>
        <w:pStyle w:val="Bullets"/>
        <w:numPr>
          <w:ilvl w:val="0"/>
          <w:numId w:val="1"/>
        </w:numPr>
        <w:ind w:left="180"/>
        <w:rPr>
          <w:sz w:val="20"/>
          <w:szCs w:val="18"/>
        </w:rPr>
      </w:pPr>
      <w:r w:rsidRPr="00F55017">
        <w:rPr>
          <w:sz w:val="20"/>
          <w:szCs w:val="18"/>
        </w:rPr>
        <w:t xml:space="preserve">Support employees in completing </w:t>
      </w:r>
      <w:r>
        <w:rPr>
          <w:sz w:val="20"/>
          <w:szCs w:val="18"/>
        </w:rPr>
        <w:t xml:space="preserve">the </w:t>
      </w:r>
      <w:r w:rsidRPr="00F55017">
        <w:rPr>
          <w:sz w:val="20"/>
          <w:szCs w:val="18"/>
        </w:rPr>
        <w:t xml:space="preserve">Leading Others learning </w:t>
      </w:r>
      <w:r>
        <w:rPr>
          <w:sz w:val="20"/>
          <w:szCs w:val="18"/>
        </w:rPr>
        <w:t>journey</w:t>
      </w:r>
      <w:r w:rsidRPr="00F55017">
        <w:rPr>
          <w:sz w:val="20"/>
          <w:szCs w:val="18"/>
        </w:rPr>
        <w:t xml:space="preserve"> (e.g., time to complete, apply skills back on job, etc.).</w:t>
      </w:r>
    </w:p>
    <w:p w14:paraId="378468DC" w14:textId="77777777" w:rsidR="00712CA7" w:rsidRPr="00F55017" w:rsidRDefault="00051060" w:rsidP="004D7580">
      <w:pPr>
        <w:pStyle w:val="Heading3"/>
      </w:pPr>
      <w:r w:rsidRPr="00F55017">
        <w:t>Pricing</w:t>
      </w:r>
    </w:p>
    <w:p w14:paraId="47963774" w14:textId="34F286F0" w:rsidR="003D3BE2" w:rsidRDefault="003D3BE2" w:rsidP="003D3BE2">
      <w:pPr>
        <w:rPr>
          <w:sz w:val="20"/>
          <w:szCs w:val="20"/>
        </w:rPr>
      </w:pPr>
      <w:r w:rsidRPr="7FBC400E">
        <w:rPr>
          <w:sz w:val="20"/>
          <w:szCs w:val="20"/>
        </w:rPr>
        <w:t>Program Fee:  $1,</w:t>
      </w:r>
      <w:r w:rsidR="00CD21DD">
        <w:rPr>
          <w:sz w:val="20"/>
          <w:szCs w:val="20"/>
        </w:rPr>
        <w:t>709</w:t>
      </w:r>
      <w:r w:rsidRPr="7FBC400E">
        <w:rPr>
          <w:sz w:val="20"/>
          <w:szCs w:val="20"/>
        </w:rPr>
        <w:t xml:space="preserve"> per </w:t>
      </w:r>
      <w:r w:rsidR="00E45853">
        <w:rPr>
          <w:sz w:val="20"/>
          <w:szCs w:val="20"/>
        </w:rPr>
        <w:t xml:space="preserve">Texas A&amp;M University </w:t>
      </w:r>
      <w:r w:rsidRPr="7FBC400E">
        <w:rPr>
          <w:sz w:val="20"/>
          <w:szCs w:val="20"/>
        </w:rPr>
        <w:t>employee</w:t>
      </w:r>
      <w:r w:rsidR="00CD21DD">
        <w:rPr>
          <w:sz w:val="20"/>
          <w:szCs w:val="20"/>
        </w:rPr>
        <w:t>.</w:t>
      </w:r>
    </w:p>
    <w:p w14:paraId="04191292" w14:textId="609A2F89" w:rsidR="006D76D4" w:rsidRPr="00F55017" w:rsidRDefault="006D76D4" w:rsidP="003D3BE2">
      <w:pPr>
        <w:rPr>
          <w:sz w:val="20"/>
          <w:szCs w:val="20"/>
        </w:rPr>
      </w:pPr>
      <w:r>
        <w:rPr>
          <w:sz w:val="20"/>
          <w:szCs w:val="20"/>
        </w:rPr>
        <w:t xml:space="preserve">Texas A&amp;M University System employees pay a </w:t>
      </w:r>
      <w:hyperlink r:id="rId16" w:history="1">
        <w:r w:rsidRPr="00B725F8">
          <w:rPr>
            <w:rStyle w:val="Hyperlink"/>
            <w:sz w:val="20"/>
            <w:szCs w:val="20"/>
          </w:rPr>
          <w:t>fee diffe</w:t>
        </w:r>
        <w:r w:rsidRPr="00B725F8">
          <w:rPr>
            <w:rStyle w:val="Hyperlink"/>
            <w:sz w:val="20"/>
            <w:szCs w:val="20"/>
          </w:rPr>
          <w:t>r</w:t>
        </w:r>
        <w:r w:rsidRPr="00B725F8">
          <w:rPr>
            <w:rStyle w:val="Hyperlink"/>
            <w:sz w:val="20"/>
            <w:szCs w:val="20"/>
          </w:rPr>
          <w:t>ential</w:t>
        </w:r>
      </w:hyperlink>
      <w:r>
        <w:rPr>
          <w:sz w:val="20"/>
          <w:szCs w:val="20"/>
        </w:rPr>
        <w:t xml:space="preserve"> to participate in university programs</w:t>
      </w:r>
      <w:r w:rsidR="002E0056">
        <w:rPr>
          <w:sz w:val="20"/>
          <w:szCs w:val="20"/>
        </w:rPr>
        <w:t>.</w:t>
      </w:r>
    </w:p>
    <w:p w14:paraId="68DA2632" w14:textId="77777777" w:rsidR="003D3BE2" w:rsidRPr="00F55017" w:rsidRDefault="003D3BE2" w:rsidP="003D3BE2">
      <w:pPr>
        <w:rPr>
          <w:sz w:val="20"/>
          <w:szCs w:val="22"/>
        </w:rPr>
      </w:pPr>
    </w:p>
    <w:p w14:paraId="13F829D4" w14:textId="07768B9A" w:rsidR="003D3BE2" w:rsidRPr="00F55017" w:rsidRDefault="003D3BE2" w:rsidP="003D3BE2">
      <w:pPr>
        <w:rPr>
          <w:sz w:val="20"/>
          <w:szCs w:val="22"/>
        </w:rPr>
      </w:pPr>
      <w:r w:rsidRPr="00F55017">
        <w:rPr>
          <w:sz w:val="20"/>
          <w:szCs w:val="22"/>
        </w:rPr>
        <w:t xml:space="preserve">The program fee is due in full before the employee attends the Introduction to Leading Others course.  Accounts will be invoiced </w:t>
      </w:r>
      <w:r w:rsidR="008E03FF">
        <w:rPr>
          <w:sz w:val="20"/>
          <w:szCs w:val="22"/>
        </w:rPr>
        <w:t>on the 1</w:t>
      </w:r>
      <w:r w:rsidR="008E03FF" w:rsidRPr="008E03FF">
        <w:rPr>
          <w:sz w:val="20"/>
          <w:szCs w:val="22"/>
          <w:vertAlign w:val="superscript"/>
        </w:rPr>
        <w:t>st</w:t>
      </w:r>
      <w:r w:rsidR="008E03FF">
        <w:rPr>
          <w:sz w:val="20"/>
          <w:szCs w:val="22"/>
        </w:rPr>
        <w:t xml:space="preserve"> or 16</w:t>
      </w:r>
      <w:r w:rsidR="008E03FF" w:rsidRPr="008E03FF">
        <w:rPr>
          <w:sz w:val="20"/>
          <w:szCs w:val="22"/>
          <w:vertAlign w:val="superscript"/>
        </w:rPr>
        <w:t>th</w:t>
      </w:r>
      <w:r w:rsidR="008E03FF">
        <w:rPr>
          <w:sz w:val="20"/>
          <w:szCs w:val="22"/>
        </w:rPr>
        <w:t xml:space="preserve"> of the month </w:t>
      </w:r>
      <w:r w:rsidRPr="00F55017">
        <w:rPr>
          <w:sz w:val="20"/>
          <w:szCs w:val="22"/>
        </w:rPr>
        <w:t xml:space="preserve">after the enrollment </w:t>
      </w:r>
      <w:r>
        <w:rPr>
          <w:sz w:val="20"/>
          <w:szCs w:val="22"/>
        </w:rPr>
        <w:t>deadline</w:t>
      </w:r>
      <w:r w:rsidRPr="00F55017">
        <w:rPr>
          <w:sz w:val="20"/>
          <w:szCs w:val="22"/>
        </w:rPr>
        <w:t xml:space="preserve"> has </w:t>
      </w:r>
      <w:r>
        <w:rPr>
          <w:sz w:val="20"/>
          <w:szCs w:val="22"/>
        </w:rPr>
        <w:t>passed</w:t>
      </w:r>
      <w:r w:rsidR="008E03FF">
        <w:rPr>
          <w:sz w:val="20"/>
          <w:szCs w:val="22"/>
        </w:rPr>
        <w:t>.</w:t>
      </w:r>
    </w:p>
    <w:p w14:paraId="32695F71" w14:textId="7E9877EA" w:rsidR="003D3BE2" w:rsidRPr="00F55017" w:rsidRDefault="003D3BE2" w:rsidP="003D3BE2">
      <w:pPr>
        <w:rPr>
          <w:sz w:val="20"/>
          <w:szCs w:val="22"/>
        </w:rPr>
      </w:pPr>
    </w:p>
    <w:p w14:paraId="0F7F3916" w14:textId="6369194F" w:rsidR="003D3BE2" w:rsidRPr="00F55017" w:rsidRDefault="003D3BE2" w:rsidP="003D3BE2">
      <w:pPr>
        <w:rPr>
          <w:sz w:val="20"/>
          <w:szCs w:val="22"/>
        </w:rPr>
      </w:pPr>
      <w:r w:rsidRPr="00F55017">
        <w:rPr>
          <w:sz w:val="20"/>
          <w:szCs w:val="22"/>
        </w:rPr>
        <w:t xml:space="preserve">For example, the enrollment </w:t>
      </w:r>
      <w:r>
        <w:rPr>
          <w:sz w:val="20"/>
          <w:szCs w:val="22"/>
        </w:rPr>
        <w:t>deadline of Cohort 8 – Summer 2023 is May 5</w:t>
      </w:r>
      <w:r w:rsidRPr="00F55017">
        <w:rPr>
          <w:sz w:val="20"/>
          <w:szCs w:val="22"/>
        </w:rPr>
        <w:t>, 202</w:t>
      </w:r>
      <w:r>
        <w:rPr>
          <w:sz w:val="20"/>
          <w:szCs w:val="22"/>
        </w:rPr>
        <w:t>3</w:t>
      </w:r>
      <w:r w:rsidRPr="00F55017">
        <w:rPr>
          <w:sz w:val="20"/>
          <w:szCs w:val="22"/>
        </w:rPr>
        <w:t xml:space="preserve">, and accounts will be invoiced on </w:t>
      </w:r>
      <w:r>
        <w:rPr>
          <w:sz w:val="20"/>
          <w:szCs w:val="22"/>
        </w:rPr>
        <w:t xml:space="preserve">May </w:t>
      </w:r>
      <w:r w:rsidR="008E03FF">
        <w:rPr>
          <w:sz w:val="20"/>
          <w:szCs w:val="22"/>
        </w:rPr>
        <w:t>16</w:t>
      </w:r>
      <w:r w:rsidRPr="00F55017">
        <w:rPr>
          <w:sz w:val="20"/>
          <w:szCs w:val="22"/>
        </w:rPr>
        <w:t>, 202</w:t>
      </w:r>
      <w:r>
        <w:rPr>
          <w:sz w:val="20"/>
          <w:szCs w:val="22"/>
        </w:rPr>
        <w:t>3</w:t>
      </w:r>
      <w:r w:rsidRPr="00F55017">
        <w:rPr>
          <w:sz w:val="20"/>
          <w:szCs w:val="22"/>
        </w:rPr>
        <w:t>.</w:t>
      </w:r>
    </w:p>
    <w:p w14:paraId="61E43A14" w14:textId="77777777" w:rsidR="00A916C7" w:rsidRPr="00F55017" w:rsidRDefault="00A916C7" w:rsidP="004D7580">
      <w:pPr>
        <w:rPr>
          <w:sz w:val="20"/>
          <w:szCs w:val="22"/>
        </w:rPr>
      </w:pPr>
    </w:p>
    <w:p w14:paraId="0AC9EC2E" w14:textId="77777777" w:rsidR="00C44BDE" w:rsidRDefault="00C44BDE" w:rsidP="004D7580">
      <w:pPr>
        <w:rPr>
          <w:rStyle w:val="Heading3Char"/>
        </w:rPr>
        <w:sectPr w:rsidR="00C44BDE" w:rsidSect="004D7580">
          <w:footerReference w:type="default" r:id="rId17"/>
          <w:type w:val="continuous"/>
          <w:pgSz w:w="12240" w:h="15840"/>
          <w:pgMar w:top="2707" w:right="1440" w:bottom="994" w:left="1440" w:header="1152" w:footer="432" w:gutter="0"/>
          <w:cols w:num="2" w:space="720"/>
          <w:docGrid w:linePitch="360"/>
        </w:sectPr>
      </w:pPr>
    </w:p>
    <w:p w14:paraId="5FBAD374" w14:textId="13463200" w:rsidR="00712CA7" w:rsidRPr="00F55017" w:rsidRDefault="00712CA7" w:rsidP="004D7580">
      <w:pPr>
        <w:rPr>
          <w:rStyle w:val="Heading3Char"/>
        </w:rPr>
      </w:pPr>
      <w:r w:rsidRPr="00F55017">
        <w:rPr>
          <w:rStyle w:val="Heading3Char"/>
        </w:rPr>
        <w:lastRenderedPageBreak/>
        <w:t>Cancellation Policy</w:t>
      </w:r>
    </w:p>
    <w:p w14:paraId="1D4EEDB2" w14:textId="0F25A9EB" w:rsidR="00B237E7" w:rsidRPr="00F55017" w:rsidRDefault="00CF6E2D" w:rsidP="00B237E7">
      <w:pPr>
        <w:rPr>
          <w:sz w:val="20"/>
          <w:szCs w:val="22"/>
        </w:rPr>
      </w:pPr>
      <w:r w:rsidRPr="00F55017">
        <w:rPr>
          <w:sz w:val="20"/>
          <w:szCs w:val="22"/>
        </w:rPr>
        <w:t>The p</w:t>
      </w:r>
      <w:r w:rsidR="00B237E7" w:rsidRPr="00F55017">
        <w:rPr>
          <w:sz w:val="20"/>
          <w:szCs w:val="22"/>
        </w:rPr>
        <w:t xml:space="preserve">rogram fee </w:t>
      </w:r>
      <w:r w:rsidRPr="00F55017">
        <w:rPr>
          <w:sz w:val="20"/>
          <w:szCs w:val="22"/>
        </w:rPr>
        <w:t>is</w:t>
      </w:r>
      <w:r w:rsidR="00B237E7" w:rsidRPr="00F55017">
        <w:rPr>
          <w:sz w:val="20"/>
          <w:szCs w:val="22"/>
        </w:rPr>
        <w:t xml:space="preserve"> non-refundable </w:t>
      </w:r>
      <w:r w:rsidR="0089330D" w:rsidRPr="00F55017">
        <w:rPr>
          <w:sz w:val="20"/>
          <w:szCs w:val="22"/>
        </w:rPr>
        <w:t>once invoicing has occurred.</w:t>
      </w:r>
    </w:p>
    <w:p w14:paraId="32F456D1" w14:textId="62B35D7A" w:rsidR="00F55017" w:rsidRPr="00F55017" w:rsidRDefault="00F55017" w:rsidP="00B237E7">
      <w:pPr>
        <w:rPr>
          <w:sz w:val="20"/>
          <w:szCs w:val="22"/>
        </w:rPr>
      </w:pPr>
    </w:p>
    <w:p w14:paraId="1E02E406" w14:textId="4F1DD1E6" w:rsidR="00531E61" w:rsidRPr="00F55017" w:rsidRDefault="00531E61" w:rsidP="00531E61">
      <w:pPr>
        <w:rPr>
          <w:sz w:val="20"/>
          <w:szCs w:val="22"/>
        </w:rPr>
      </w:pPr>
      <w:r>
        <w:rPr>
          <w:sz w:val="20"/>
          <w:szCs w:val="22"/>
        </w:rPr>
        <w:t xml:space="preserve">Employees who do not complete </w:t>
      </w:r>
      <w:proofErr w:type="gramStart"/>
      <w:r>
        <w:rPr>
          <w:sz w:val="20"/>
          <w:szCs w:val="22"/>
        </w:rPr>
        <w:t>all of</w:t>
      </w:r>
      <w:proofErr w:type="gramEnd"/>
      <w:r>
        <w:rPr>
          <w:sz w:val="20"/>
          <w:szCs w:val="22"/>
        </w:rPr>
        <w:t xml:space="preserve"> their </w:t>
      </w:r>
      <w:r w:rsidRPr="00F55017">
        <w:rPr>
          <w:sz w:val="20"/>
          <w:szCs w:val="22"/>
        </w:rPr>
        <w:t xml:space="preserve">assessments </w:t>
      </w:r>
      <w:r>
        <w:rPr>
          <w:sz w:val="20"/>
          <w:szCs w:val="22"/>
        </w:rPr>
        <w:t xml:space="preserve">by the designated deadline </w:t>
      </w:r>
      <w:r w:rsidRPr="00F55017">
        <w:rPr>
          <w:sz w:val="20"/>
          <w:szCs w:val="22"/>
        </w:rPr>
        <w:t xml:space="preserve">will </w:t>
      </w:r>
      <w:r>
        <w:rPr>
          <w:sz w:val="20"/>
          <w:szCs w:val="22"/>
        </w:rPr>
        <w:t xml:space="preserve">not be permitted to advance in the program with their current cohort.  A $100 fee is incurred for the mandatory </w:t>
      </w:r>
      <w:r w:rsidRPr="00F55017">
        <w:rPr>
          <w:sz w:val="20"/>
          <w:szCs w:val="22"/>
        </w:rPr>
        <w:t xml:space="preserve">transfer </w:t>
      </w:r>
      <w:r>
        <w:rPr>
          <w:sz w:val="20"/>
          <w:szCs w:val="22"/>
        </w:rPr>
        <w:t xml:space="preserve">of enrollment </w:t>
      </w:r>
      <w:r w:rsidRPr="00F55017">
        <w:rPr>
          <w:sz w:val="20"/>
          <w:szCs w:val="22"/>
        </w:rPr>
        <w:t>to the next available cohort.</w:t>
      </w:r>
    </w:p>
    <w:p w14:paraId="4A6A43D8" w14:textId="148DF249" w:rsidR="007C480F" w:rsidRPr="00F55017" w:rsidRDefault="00A27BD5" w:rsidP="00B237E7">
      <w:pPr>
        <w:rPr>
          <w:sz w:val="20"/>
          <w:szCs w:val="22"/>
        </w:rPr>
      </w:pPr>
      <w:r>
        <w:rPr>
          <w:sz w:val="20"/>
          <w:szCs w:val="22"/>
        </w:rPr>
        <w:br w:type="column"/>
      </w:r>
    </w:p>
    <w:p w14:paraId="51EC27A6" w14:textId="4CCE6DE3" w:rsidR="00E052D2" w:rsidRPr="00F55017" w:rsidRDefault="002E505D" w:rsidP="00B237E7">
      <w:pPr>
        <w:rPr>
          <w:sz w:val="20"/>
          <w:szCs w:val="22"/>
        </w:rPr>
      </w:pPr>
      <w:r w:rsidRPr="00F55017">
        <w:rPr>
          <w:sz w:val="20"/>
          <w:szCs w:val="22"/>
        </w:rPr>
        <w:t>I</w:t>
      </w:r>
      <w:r w:rsidR="00E052D2" w:rsidRPr="00F55017">
        <w:rPr>
          <w:sz w:val="20"/>
          <w:szCs w:val="22"/>
        </w:rPr>
        <w:t xml:space="preserve">f cancellations or incompletes are due to medical reasons or higher-level organization changes, contact Organization Development at </w:t>
      </w:r>
      <w:hyperlink r:id="rId18" w:history="1">
        <w:r w:rsidR="00415910" w:rsidRPr="00F55017">
          <w:rPr>
            <w:rStyle w:val="Hyperlink"/>
            <w:sz w:val="20"/>
            <w:szCs w:val="22"/>
          </w:rPr>
          <w:t>Lead@tamu.edu</w:t>
        </w:r>
      </w:hyperlink>
      <w:r w:rsidR="00E052D2" w:rsidRPr="00F55017">
        <w:rPr>
          <w:sz w:val="20"/>
          <w:szCs w:val="22"/>
        </w:rPr>
        <w:t>.</w:t>
      </w:r>
    </w:p>
    <w:p w14:paraId="3A8D8F80" w14:textId="77777777" w:rsidR="00712CA7" w:rsidRPr="00F55017" w:rsidRDefault="00712CA7" w:rsidP="00A65510">
      <w:pPr>
        <w:rPr>
          <w:sz w:val="20"/>
          <w:szCs w:val="22"/>
        </w:rPr>
      </w:pPr>
    </w:p>
    <w:p w14:paraId="63C6E875" w14:textId="77777777" w:rsidR="00712CA7" w:rsidRPr="00F55017" w:rsidRDefault="00712CA7" w:rsidP="00A916C7">
      <w:pPr>
        <w:ind w:left="0"/>
        <w:rPr>
          <w:sz w:val="20"/>
          <w:szCs w:val="22"/>
        </w:rPr>
        <w:sectPr w:rsidR="00712CA7" w:rsidRPr="00F55017" w:rsidSect="00C44BDE">
          <w:pgSz w:w="12240" w:h="15840"/>
          <w:pgMar w:top="2707" w:right="1440" w:bottom="994" w:left="1440" w:header="1152" w:footer="432" w:gutter="0"/>
          <w:cols w:num="2" w:space="720"/>
          <w:docGrid w:linePitch="360"/>
        </w:sectPr>
      </w:pPr>
    </w:p>
    <w:p w14:paraId="60D0AADE" w14:textId="2473E313" w:rsidR="00712CA7" w:rsidRPr="00F55017" w:rsidRDefault="003618FC" w:rsidP="003618FC">
      <w:pPr>
        <w:pStyle w:val="Heading3"/>
        <w:rPr>
          <w:sz w:val="22"/>
          <w:szCs w:val="22"/>
        </w:rPr>
      </w:pPr>
      <w:r w:rsidRPr="00F55017">
        <w:rPr>
          <w:sz w:val="22"/>
          <w:szCs w:val="22"/>
        </w:rPr>
        <w:t>Supervisor Agreement</w:t>
      </w:r>
    </w:p>
    <w:p w14:paraId="4037E2BC" w14:textId="70BAC970" w:rsidR="003618FC" w:rsidRPr="00F55017" w:rsidRDefault="003618FC" w:rsidP="003618FC">
      <w:pPr>
        <w:rPr>
          <w:sz w:val="20"/>
          <w:szCs w:val="22"/>
        </w:rPr>
      </w:pPr>
      <w:r w:rsidRPr="00F55017">
        <w:rPr>
          <w:sz w:val="20"/>
          <w:szCs w:val="22"/>
        </w:rPr>
        <w:t>I have read the information about the employee and supervisor responsibilities, program fee</w:t>
      </w:r>
      <w:r w:rsidR="004D7580" w:rsidRPr="00F55017">
        <w:rPr>
          <w:sz w:val="20"/>
          <w:szCs w:val="22"/>
        </w:rPr>
        <w:t>,</w:t>
      </w:r>
      <w:r w:rsidRPr="00F55017">
        <w:rPr>
          <w:sz w:val="20"/>
          <w:szCs w:val="22"/>
        </w:rPr>
        <w:t xml:space="preserve"> and cancellation policy.  I agree to support the employee to fulfill responsibilities and requirements of the Leading </w:t>
      </w:r>
      <w:r w:rsidR="00A916C7" w:rsidRPr="00F55017">
        <w:rPr>
          <w:sz w:val="20"/>
          <w:szCs w:val="22"/>
        </w:rPr>
        <w:t>Others</w:t>
      </w:r>
      <w:r w:rsidRPr="00F55017">
        <w:rPr>
          <w:sz w:val="20"/>
          <w:szCs w:val="22"/>
        </w:rPr>
        <w:t xml:space="preserve"> leadership development program.</w:t>
      </w:r>
    </w:p>
    <w:p w14:paraId="327E96F4" w14:textId="6E9F760B" w:rsidR="004D7580" w:rsidRPr="00F55017" w:rsidRDefault="004D7580" w:rsidP="003618FC">
      <w:pPr>
        <w:rPr>
          <w:sz w:val="20"/>
          <w:szCs w:val="22"/>
        </w:rPr>
      </w:pPr>
    </w:p>
    <w:p w14:paraId="563E1CD1" w14:textId="1069F7C9" w:rsidR="003618FC" w:rsidRPr="00F55017" w:rsidRDefault="003618FC" w:rsidP="004D7580">
      <w:pPr>
        <w:rPr>
          <w:b/>
          <w:bCs/>
          <w:sz w:val="20"/>
          <w:szCs w:val="22"/>
        </w:rPr>
      </w:pPr>
      <w:r w:rsidRPr="00F55017">
        <w:rPr>
          <w:b/>
          <w:bCs/>
          <w:sz w:val="20"/>
          <w:szCs w:val="22"/>
        </w:rPr>
        <w:t>Billing Account #</w:t>
      </w:r>
    </w:p>
    <w:sdt>
      <w:sdtPr>
        <w:rPr>
          <w:sz w:val="20"/>
          <w:szCs w:val="22"/>
        </w:rPr>
        <w:id w:val="1043490532"/>
        <w:placeholder>
          <w:docPart w:val="DefaultPlaceholder_-1854013440"/>
        </w:placeholder>
        <w:showingPlcHdr/>
      </w:sdtPr>
      <w:sdtContent>
        <w:p w14:paraId="27E46BEC" w14:textId="2922D585" w:rsidR="003618FC" w:rsidRPr="00F55017" w:rsidRDefault="00E052D2" w:rsidP="003618FC">
          <w:pPr>
            <w:rPr>
              <w:sz w:val="20"/>
              <w:szCs w:val="22"/>
            </w:rPr>
          </w:pPr>
          <w:r w:rsidRPr="00F55017">
            <w:rPr>
              <w:rStyle w:val="PlaceholderText"/>
            </w:rPr>
            <w:t>Click or tap here to enter text.</w:t>
          </w:r>
        </w:p>
      </w:sdtContent>
    </w:sdt>
    <w:p w14:paraId="010D0917" w14:textId="19F42D67" w:rsidR="003618FC" w:rsidRPr="00F55017" w:rsidRDefault="003618FC" w:rsidP="003618FC">
      <w:pPr>
        <w:rPr>
          <w:sz w:val="20"/>
          <w:szCs w:val="22"/>
        </w:rPr>
      </w:pPr>
      <w:r w:rsidRPr="00F55017">
        <w:rPr>
          <w:sz w:val="20"/>
          <w:szCs w:val="22"/>
        </w:rPr>
        <w:t>(</w:t>
      </w:r>
      <w:proofErr w:type="gramStart"/>
      <w:r w:rsidRPr="00F55017">
        <w:rPr>
          <w:sz w:val="20"/>
          <w:szCs w:val="22"/>
        </w:rPr>
        <w:t>system</w:t>
      </w:r>
      <w:proofErr w:type="gramEnd"/>
      <w:r w:rsidRPr="00F55017">
        <w:rPr>
          <w:sz w:val="20"/>
          <w:szCs w:val="22"/>
        </w:rPr>
        <w:t xml:space="preserve"> part #) (6-digit acct #) (5-digit support acct #)</w:t>
      </w:r>
    </w:p>
    <w:p w14:paraId="6C226E5A" w14:textId="6655C5B7" w:rsidR="003618FC" w:rsidRPr="00F55017" w:rsidRDefault="003618FC" w:rsidP="003618FC">
      <w:pPr>
        <w:rPr>
          <w:sz w:val="20"/>
          <w:szCs w:val="22"/>
        </w:rPr>
      </w:pPr>
    </w:p>
    <w:p w14:paraId="4D9B469B" w14:textId="23C2E751" w:rsidR="004D7580" w:rsidRDefault="007D0AF9" w:rsidP="003618FC">
      <w:pPr>
        <w:rPr>
          <w:sz w:val="20"/>
          <w:szCs w:val="22"/>
        </w:rPr>
      </w:pPr>
      <w:r>
        <w:rPr>
          <w:sz w:val="20"/>
          <w:szCs w:val="22"/>
        </w:rPr>
        <w:t xml:space="preserve">If </w:t>
      </w:r>
      <w:r w:rsidR="00CD21DD">
        <w:rPr>
          <w:sz w:val="20"/>
          <w:szCs w:val="22"/>
        </w:rPr>
        <w:t xml:space="preserve">paying with </w:t>
      </w:r>
      <w:proofErr w:type="gramStart"/>
      <w:r w:rsidR="00CD21DD">
        <w:rPr>
          <w:sz w:val="20"/>
          <w:szCs w:val="22"/>
        </w:rPr>
        <w:t>an</w:t>
      </w:r>
      <w:proofErr w:type="gramEnd"/>
      <w:r w:rsidR="00CD21DD">
        <w:rPr>
          <w:sz w:val="20"/>
          <w:szCs w:val="22"/>
        </w:rPr>
        <w:t xml:space="preserve"> 02</w:t>
      </w:r>
      <w:r>
        <w:rPr>
          <w:sz w:val="20"/>
          <w:szCs w:val="22"/>
        </w:rPr>
        <w:t xml:space="preserve"> account</w:t>
      </w:r>
      <w:r w:rsidR="00CD21DD">
        <w:rPr>
          <w:sz w:val="20"/>
          <w:szCs w:val="22"/>
        </w:rPr>
        <w:t xml:space="preserve"> no</w:t>
      </w:r>
      <w:r>
        <w:rPr>
          <w:sz w:val="20"/>
          <w:szCs w:val="22"/>
        </w:rPr>
        <w:t xml:space="preserve">t set up in iPayments, please create a new customer account </w:t>
      </w:r>
      <w:hyperlink r:id="rId19" w:history="1">
        <w:r w:rsidRPr="0037546C">
          <w:rPr>
            <w:rStyle w:val="Hyperlink"/>
            <w:sz w:val="20"/>
            <w:szCs w:val="22"/>
          </w:rPr>
          <w:t>he</w:t>
        </w:r>
        <w:r w:rsidRPr="0037546C">
          <w:rPr>
            <w:rStyle w:val="Hyperlink"/>
            <w:sz w:val="20"/>
            <w:szCs w:val="22"/>
          </w:rPr>
          <w:t>r</w:t>
        </w:r>
        <w:r w:rsidRPr="0037546C">
          <w:rPr>
            <w:rStyle w:val="Hyperlink"/>
            <w:sz w:val="20"/>
            <w:szCs w:val="22"/>
          </w:rPr>
          <w:t>e</w:t>
        </w:r>
      </w:hyperlink>
      <w:r>
        <w:rPr>
          <w:sz w:val="20"/>
          <w:szCs w:val="22"/>
        </w:rPr>
        <w:t>.</w:t>
      </w:r>
    </w:p>
    <w:p w14:paraId="2983294B" w14:textId="4DB5D162" w:rsidR="00CD21DD" w:rsidRDefault="00CD21DD" w:rsidP="003618FC">
      <w:pPr>
        <w:rPr>
          <w:sz w:val="20"/>
          <w:szCs w:val="22"/>
        </w:rPr>
      </w:pPr>
      <w:r>
        <w:rPr>
          <w:sz w:val="20"/>
          <w:szCs w:val="22"/>
        </w:rPr>
        <w:t>All other accounts will be paid via invoice.</w:t>
      </w:r>
    </w:p>
    <w:p w14:paraId="04300AF0" w14:textId="77777777" w:rsidR="007D0AF9" w:rsidRPr="00F55017" w:rsidRDefault="007D0AF9" w:rsidP="003618FC">
      <w:pPr>
        <w:rPr>
          <w:sz w:val="20"/>
          <w:szCs w:val="22"/>
        </w:rPr>
      </w:pPr>
    </w:p>
    <w:p w14:paraId="20E85902" w14:textId="77777777" w:rsidR="004D7580" w:rsidRPr="00F55017" w:rsidRDefault="004D7580" w:rsidP="003618FC">
      <w:pPr>
        <w:rPr>
          <w:sz w:val="20"/>
          <w:szCs w:val="22"/>
        </w:rPr>
      </w:pPr>
    </w:p>
    <w:p w14:paraId="7C9EFF51" w14:textId="5A14568C" w:rsidR="003618FC" w:rsidRPr="00F55017" w:rsidRDefault="003618FC" w:rsidP="003618FC">
      <w:pPr>
        <w:rPr>
          <w:sz w:val="20"/>
          <w:szCs w:val="22"/>
        </w:rPr>
      </w:pPr>
      <w:r w:rsidRPr="00F55017">
        <w:rPr>
          <w:sz w:val="20"/>
          <w:szCs w:val="22"/>
        </w:rPr>
        <w:t>Supervisor Signature</w:t>
      </w:r>
      <w:r w:rsidR="0045468C" w:rsidRPr="00F55017">
        <w:rPr>
          <w:sz w:val="20"/>
          <w:szCs w:val="22"/>
        </w:rPr>
        <w:t>:</w:t>
      </w:r>
      <w:r w:rsidRPr="00F55017">
        <w:rPr>
          <w:sz w:val="20"/>
          <w:szCs w:val="22"/>
        </w:rPr>
        <w:t xml:space="preserve"> ________________________</w:t>
      </w:r>
      <w:r w:rsidR="00E052D2" w:rsidRPr="00F55017">
        <w:rPr>
          <w:sz w:val="20"/>
          <w:szCs w:val="22"/>
        </w:rPr>
        <w:t>_____________</w:t>
      </w:r>
      <w:r w:rsidRPr="00F55017">
        <w:rPr>
          <w:sz w:val="20"/>
          <w:szCs w:val="22"/>
        </w:rPr>
        <w:t>_</w:t>
      </w:r>
      <w:r w:rsidR="0045468C" w:rsidRPr="00F55017">
        <w:rPr>
          <w:sz w:val="20"/>
          <w:szCs w:val="22"/>
        </w:rPr>
        <w:t>_</w:t>
      </w:r>
      <w:r w:rsidRPr="00F55017">
        <w:rPr>
          <w:sz w:val="20"/>
          <w:szCs w:val="22"/>
        </w:rPr>
        <w:t>_</w:t>
      </w:r>
      <w:r w:rsidR="0045468C" w:rsidRPr="00F55017">
        <w:rPr>
          <w:sz w:val="20"/>
          <w:szCs w:val="22"/>
        </w:rPr>
        <w:t xml:space="preserve">   </w:t>
      </w:r>
      <w:r w:rsidRPr="00F55017">
        <w:rPr>
          <w:sz w:val="20"/>
          <w:szCs w:val="22"/>
        </w:rPr>
        <w:t>Date</w:t>
      </w:r>
      <w:r w:rsidR="0045468C" w:rsidRPr="00F55017">
        <w:rPr>
          <w:sz w:val="20"/>
          <w:szCs w:val="22"/>
        </w:rPr>
        <w:t>:</w:t>
      </w:r>
      <w:r w:rsidRPr="00F55017">
        <w:rPr>
          <w:sz w:val="20"/>
          <w:szCs w:val="22"/>
        </w:rPr>
        <w:t xml:space="preserve"> </w:t>
      </w:r>
      <w:sdt>
        <w:sdtPr>
          <w:rPr>
            <w:sz w:val="20"/>
            <w:szCs w:val="22"/>
          </w:rPr>
          <w:id w:val="722803653"/>
          <w:placeholder>
            <w:docPart w:val="DefaultPlaceholder_-1854013440"/>
          </w:placeholder>
          <w:showingPlcHdr/>
        </w:sdtPr>
        <w:sdtContent>
          <w:r w:rsidR="00E052D2" w:rsidRPr="00F55017">
            <w:rPr>
              <w:rStyle w:val="PlaceholderText"/>
            </w:rPr>
            <w:t>Click or tap here to enter text.</w:t>
          </w:r>
        </w:sdtContent>
      </w:sdt>
    </w:p>
    <w:p w14:paraId="7AB5C0DB" w14:textId="77777777" w:rsidR="003618FC" w:rsidRPr="00F55017" w:rsidRDefault="003618FC" w:rsidP="003618FC">
      <w:pPr>
        <w:rPr>
          <w:sz w:val="20"/>
          <w:szCs w:val="22"/>
        </w:rPr>
      </w:pPr>
    </w:p>
    <w:p w14:paraId="0E294486" w14:textId="740CA63A" w:rsidR="0045468C" w:rsidRPr="00F55017" w:rsidRDefault="0045468C" w:rsidP="003618FC">
      <w:pPr>
        <w:rPr>
          <w:sz w:val="20"/>
          <w:szCs w:val="22"/>
        </w:rPr>
      </w:pPr>
      <w:r w:rsidRPr="00F55017">
        <w:rPr>
          <w:sz w:val="20"/>
          <w:szCs w:val="22"/>
        </w:rPr>
        <w:t>Supervisor Name:</w:t>
      </w:r>
      <w:r w:rsidR="00E052D2" w:rsidRPr="00F55017">
        <w:rPr>
          <w:sz w:val="20"/>
          <w:szCs w:val="22"/>
        </w:rPr>
        <w:t xml:space="preserve"> </w:t>
      </w:r>
      <w:sdt>
        <w:sdtPr>
          <w:rPr>
            <w:sz w:val="20"/>
            <w:szCs w:val="22"/>
          </w:rPr>
          <w:id w:val="1223789151"/>
          <w:placeholder>
            <w:docPart w:val="DefaultPlaceholder_-1854013440"/>
          </w:placeholder>
          <w:showingPlcHdr/>
        </w:sdtPr>
        <w:sdtContent>
          <w:r w:rsidR="00E052D2" w:rsidRPr="00F55017">
            <w:rPr>
              <w:rStyle w:val="PlaceholderText"/>
            </w:rPr>
            <w:t>Click or tap here to enter text.</w:t>
          </w:r>
        </w:sdtContent>
      </w:sdt>
      <w:r w:rsidRPr="00F55017">
        <w:rPr>
          <w:sz w:val="20"/>
          <w:szCs w:val="22"/>
        </w:rPr>
        <w:t xml:space="preserve">   Title: </w:t>
      </w:r>
      <w:sdt>
        <w:sdtPr>
          <w:rPr>
            <w:sz w:val="20"/>
            <w:szCs w:val="22"/>
          </w:rPr>
          <w:id w:val="1871189715"/>
          <w:placeholder>
            <w:docPart w:val="DefaultPlaceholder_-1854013440"/>
          </w:placeholder>
          <w:showingPlcHdr/>
        </w:sdtPr>
        <w:sdtContent>
          <w:r w:rsidR="00E052D2" w:rsidRPr="00F55017">
            <w:rPr>
              <w:rStyle w:val="PlaceholderText"/>
            </w:rPr>
            <w:t>Click or tap here to enter text.</w:t>
          </w:r>
        </w:sdtContent>
      </w:sdt>
    </w:p>
    <w:p w14:paraId="603678C8" w14:textId="77777777" w:rsidR="0045468C" w:rsidRPr="00F55017" w:rsidRDefault="0045468C" w:rsidP="003618FC">
      <w:pPr>
        <w:rPr>
          <w:sz w:val="20"/>
          <w:szCs w:val="22"/>
        </w:rPr>
      </w:pPr>
    </w:p>
    <w:p w14:paraId="21BCF334" w14:textId="0E1D56C8" w:rsidR="0045468C" w:rsidRPr="009B5A09" w:rsidRDefault="0045468C" w:rsidP="003618FC">
      <w:pPr>
        <w:rPr>
          <w:sz w:val="20"/>
          <w:szCs w:val="22"/>
        </w:rPr>
      </w:pPr>
      <w:r w:rsidRPr="00F55017">
        <w:rPr>
          <w:sz w:val="20"/>
          <w:szCs w:val="22"/>
        </w:rPr>
        <w:t xml:space="preserve">Participant Name: </w:t>
      </w:r>
      <w:sdt>
        <w:sdtPr>
          <w:rPr>
            <w:sz w:val="20"/>
            <w:szCs w:val="22"/>
          </w:rPr>
          <w:id w:val="1343589779"/>
          <w:placeholder>
            <w:docPart w:val="DefaultPlaceholder_-1854013440"/>
          </w:placeholder>
          <w:showingPlcHdr/>
        </w:sdtPr>
        <w:sdtContent>
          <w:r w:rsidR="00E052D2" w:rsidRPr="00F55017">
            <w:rPr>
              <w:rStyle w:val="PlaceholderText"/>
            </w:rPr>
            <w:t>Click or tap here to enter text.</w:t>
          </w:r>
        </w:sdtContent>
      </w:sdt>
      <w:r w:rsidR="0096554E" w:rsidRPr="00F55017">
        <w:rPr>
          <w:sz w:val="20"/>
          <w:szCs w:val="22"/>
        </w:rPr>
        <w:t xml:space="preserve">   </w:t>
      </w:r>
      <w:r w:rsidRPr="00F55017">
        <w:rPr>
          <w:sz w:val="20"/>
          <w:szCs w:val="22"/>
        </w:rPr>
        <w:t xml:space="preserve">Department: </w:t>
      </w:r>
      <w:sdt>
        <w:sdtPr>
          <w:rPr>
            <w:sz w:val="20"/>
            <w:szCs w:val="22"/>
          </w:rPr>
          <w:id w:val="-710647652"/>
          <w:placeholder>
            <w:docPart w:val="DefaultPlaceholder_-1854013440"/>
          </w:placeholder>
          <w:showingPlcHdr/>
        </w:sdtPr>
        <w:sdtContent>
          <w:r w:rsidR="00E052D2" w:rsidRPr="00F55017">
            <w:rPr>
              <w:rStyle w:val="PlaceholderText"/>
            </w:rPr>
            <w:t>Click or tap here to enter text.</w:t>
          </w:r>
        </w:sdtContent>
      </w:sdt>
    </w:p>
    <w:sectPr w:rsidR="0045468C" w:rsidRPr="009B5A09" w:rsidSect="004D7580">
      <w:type w:val="continuous"/>
      <w:pgSz w:w="12240" w:h="15840"/>
      <w:pgMar w:top="2707" w:right="1440" w:bottom="994" w:left="1440" w:header="115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AC74F" w14:textId="77777777" w:rsidR="00A526D5" w:rsidRDefault="00A526D5" w:rsidP="00A65510">
      <w:r>
        <w:separator/>
      </w:r>
    </w:p>
  </w:endnote>
  <w:endnote w:type="continuationSeparator" w:id="0">
    <w:p w14:paraId="1F3074B3" w14:textId="77777777" w:rsidR="00A526D5" w:rsidRDefault="00A526D5" w:rsidP="00A65510">
      <w:r>
        <w:continuationSeparator/>
      </w:r>
    </w:p>
  </w:endnote>
  <w:endnote w:type="continuationNotice" w:id="1">
    <w:p w14:paraId="27B829E3" w14:textId="77777777" w:rsidR="00A526D5" w:rsidRDefault="00A526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DC9AF7-BF79-4600-BB8D-FA9ADA746A7E}"/>
    <w:embedBold r:id="rId2" w:fontKey="{4BBAE9AC-75C2-4B49-81A8-928F99D3AD19}"/>
    <w:embedItalic r:id="rId3" w:fontKey="{1A8450E8-2ED6-48F6-85CC-4B6B53AEFECD}"/>
    <w:embedBoldItalic r:id="rId4" w:fontKey="{B180E3EF-D2C3-4013-B356-DB71987FC66E}"/>
  </w:font>
  <w:font w:name="Open Sans">
    <w:panose1 w:val="020B0606030504020204"/>
    <w:charset w:val="00"/>
    <w:family w:val="swiss"/>
    <w:pitch w:val="variable"/>
    <w:sig w:usb0="E00002FF" w:usb1="4000201B" w:usb2="00000028" w:usb3="00000000" w:csb0="0000019F" w:csb1="00000000"/>
    <w:embedRegular r:id="rId5" w:fontKey="{4C97009A-4933-4F17-9177-6E5A7CE75EEF}"/>
    <w:embedBold r:id="rId6" w:fontKey="{F311153E-1832-4705-840F-C581BA507077}"/>
    <w:embedItalic r:id="rId7" w:fontKey="{E1F54B85-FCE2-466A-85BD-F60E95D9A825}"/>
    <w:embedBoldItalic r:id="rId8" w:fontKey="{0C293196-ECF4-42B8-9B5F-79B4F872F7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067FB5A-2815-44CD-BDEB-DE72931659D6}"/>
    <w:embedItalic r:id="rId10" w:fontKey="{6AF10FFA-854E-45C4-88F5-482FBA35C0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A4C4100B-54F0-41C5-9048-87AC97814004}"/>
  </w:font>
  <w:font w:name="___WRD_EMBED_SUB_174">
    <w:panose1 w:val="00000000000000000000"/>
    <w:charset w:val="00"/>
    <w:family w:val="roman"/>
    <w:notTrueType/>
    <w:pitch w:val="default"/>
  </w:font>
  <w:font w:name="Open Sans SemiBold">
    <w:panose1 w:val="020B0706030804020204"/>
    <w:charset w:val="00"/>
    <w:family w:val="swiss"/>
    <w:pitch w:val="variable"/>
    <w:sig w:usb0="E00002FF" w:usb1="4000201B" w:usb2="00000028" w:usb3="00000000" w:csb0="0000019F" w:csb1="00000000"/>
    <w:embedBold r:id="rId12" w:fontKey="{7580C391-2D48-41DE-A229-CBFF006A9C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C1F44" w14:textId="257AD97C" w:rsidR="00114668" w:rsidRPr="002A1D9F" w:rsidRDefault="004B346A" w:rsidP="00190444">
    <w:pPr>
      <w:pStyle w:val="Footer"/>
      <w:pBdr>
        <w:top w:val="single" w:sz="8" w:space="1" w:color="808080" w:themeColor="background1" w:themeShade="80"/>
      </w:pBdr>
      <w:tabs>
        <w:tab w:val="clear" w:pos="4680"/>
        <w:tab w:val="clear" w:pos="9360"/>
        <w:tab w:val="center" w:pos="4770"/>
        <w:tab w:val="right" w:pos="9720"/>
      </w:tabs>
      <w:ind w:left="-360" w:right="-86"/>
      <w:rPr>
        <w:rStyle w:val="Footer-bottomlineChar"/>
      </w:rPr>
    </w:pPr>
    <w:r w:rsidRPr="00484179">
      <w:rPr>
        <w:rStyle w:val="Footer-toplineChar"/>
      </w:rPr>
      <w:t>Learn. Develop. Lead. Impact.</w:t>
    </w:r>
    <w:r w:rsidRPr="00484179">
      <w:rPr>
        <w:rStyle w:val="Footer-toplineChar"/>
      </w:rPr>
      <w:tab/>
      <w:t xml:space="preserve">Page </w:t>
    </w:r>
    <w:r w:rsidRPr="00484179">
      <w:rPr>
        <w:rStyle w:val="Footer-toplineChar"/>
      </w:rPr>
      <w:fldChar w:fldCharType="begin"/>
    </w:r>
    <w:r w:rsidRPr="00484179">
      <w:rPr>
        <w:rStyle w:val="Footer-toplineChar"/>
      </w:rPr>
      <w:instrText xml:space="preserve"> PAGE  \* Arabic  \* MERGEFORMAT </w:instrText>
    </w:r>
    <w:r w:rsidRPr="00484179">
      <w:rPr>
        <w:rStyle w:val="Footer-toplineChar"/>
      </w:rPr>
      <w:fldChar w:fldCharType="separate"/>
    </w:r>
    <w:r w:rsidR="00FC56B6">
      <w:rPr>
        <w:rStyle w:val="Footer-toplineChar"/>
        <w:noProof/>
      </w:rPr>
      <w:t>2</w:t>
    </w:r>
    <w:r w:rsidRPr="00484179">
      <w:rPr>
        <w:rStyle w:val="Footer-toplineChar"/>
      </w:rPr>
      <w:fldChar w:fldCharType="end"/>
    </w:r>
    <w:r w:rsidRPr="00484179">
      <w:rPr>
        <w:rStyle w:val="Footer-toplineChar"/>
      </w:rPr>
      <w:t xml:space="preserve"> of </w:t>
    </w:r>
    <w:r w:rsidRPr="00484179">
      <w:rPr>
        <w:rStyle w:val="Footer-toplineChar"/>
      </w:rPr>
      <w:fldChar w:fldCharType="begin"/>
    </w:r>
    <w:r w:rsidRPr="00484179">
      <w:rPr>
        <w:rStyle w:val="Footer-toplineChar"/>
      </w:rPr>
      <w:instrText xml:space="preserve"> NUMPAGES  \* Arabic  \* MERGEFORMAT </w:instrText>
    </w:r>
    <w:r w:rsidRPr="00484179">
      <w:rPr>
        <w:rStyle w:val="Footer-toplineChar"/>
      </w:rPr>
      <w:fldChar w:fldCharType="separate"/>
    </w:r>
    <w:r w:rsidR="00FC56B6">
      <w:rPr>
        <w:rStyle w:val="Footer-toplineChar"/>
        <w:noProof/>
      </w:rPr>
      <w:t>2</w:t>
    </w:r>
    <w:r w:rsidRPr="00484179">
      <w:rPr>
        <w:rStyle w:val="Footer-toplineChar"/>
      </w:rPr>
      <w:fldChar w:fldCharType="end"/>
    </w:r>
    <w:r w:rsidR="00BC408C">
      <w:rPr>
        <w:rStyle w:val="Footer-toplineChar"/>
      </w:rPr>
      <w:ptab w:relativeTo="margin" w:alignment="right" w:leader="none"/>
    </w:r>
    <w:r w:rsidR="00712CA7">
      <w:rPr>
        <w:rStyle w:val="Footer-toplineChar"/>
      </w:rPr>
      <w:t xml:space="preserve">Leading </w:t>
    </w:r>
    <w:r w:rsidR="002E505D">
      <w:rPr>
        <w:rStyle w:val="Footer-toplineChar"/>
      </w:rPr>
      <w:t>Others</w:t>
    </w:r>
    <w:r w:rsidR="00712CA7">
      <w:rPr>
        <w:rStyle w:val="Footer-toplineChar"/>
      </w:rPr>
      <w:t xml:space="preserve"> Supervisor Approval Form</w:t>
    </w:r>
    <w:r w:rsidRPr="00484179">
      <w:rPr>
        <w:rStyle w:val="Footer-toplineChar"/>
      </w:rPr>
      <w:br/>
    </w:r>
    <w:r w:rsidR="002A1D9F">
      <w:rPr>
        <w:rStyle w:val="Footer-bottomlineChar"/>
      </w:rPr>
      <w:t>OrgDev.tamu.edu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9D206" w14:textId="77777777" w:rsidR="00F40911" w:rsidRPr="004B346A" w:rsidRDefault="004B346A" w:rsidP="00A65510">
    <w:pPr>
      <w:pStyle w:val="Footer"/>
      <w:rPr>
        <w:i/>
      </w:rPr>
    </w:pPr>
    <w:r w:rsidRPr="00A8327B">
      <w:rPr>
        <w:rStyle w:val="Footer-toplineChar"/>
      </w:rPr>
      <w:t>Learn. Develop. Lead. Impact.</w:t>
    </w:r>
    <w:r w:rsidRPr="00A8327B">
      <w:rPr>
        <w:rStyle w:val="Footer-toplineChar"/>
      </w:rPr>
      <w:tab/>
      <w:t xml:space="preserve">Page </w:t>
    </w:r>
    <w:r w:rsidRPr="00A8327B">
      <w:rPr>
        <w:rStyle w:val="Footer-toplineChar"/>
      </w:rPr>
      <w:fldChar w:fldCharType="begin"/>
    </w:r>
    <w:r w:rsidRPr="00A8327B">
      <w:rPr>
        <w:rStyle w:val="Footer-toplineChar"/>
      </w:rPr>
      <w:instrText xml:space="preserve"> PAGE  \* Arabic  \* MERGEFORMAT </w:instrText>
    </w:r>
    <w:r w:rsidRPr="00A8327B">
      <w:rPr>
        <w:rStyle w:val="Footer-toplineChar"/>
      </w:rPr>
      <w:fldChar w:fldCharType="separate"/>
    </w:r>
    <w:r w:rsidR="00484179">
      <w:rPr>
        <w:rStyle w:val="Footer-toplineChar"/>
        <w:noProof/>
      </w:rPr>
      <w:t>1</w:t>
    </w:r>
    <w:r w:rsidRPr="00A8327B">
      <w:rPr>
        <w:rStyle w:val="Footer-toplineChar"/>
      </w:rPr>
      <w:fldChar w:fldCharType="end"/>
    </w:r>
    <w:r w:rsidRPr="00A8327B">
      <w:rPr>
        <w:rStyle w:val="Footer-toplineChar"/>
      </w:rPr>
      <w:t xml:space="preserve"> of </w:t>
    </w:r>
    <w:r w:rsidRPr="00A8327B">
      <w:rPr>
        <w:rStyle w:val="Footer-toplineChar"/>
      </w:rPr>
      <w:fldChar w:fldCharType="begin"/>
    </w:r>
    <w:r w:rsidRPr="00A8327B">
      <w:rPr>
        <w:rStyle w:val="Footer-toplineChar"/>
      </w:rPr>
      <w:instrText xml:space="preserve"> NUMPAGES  \* Arabic  \* MERGEFORMAT </w:instrText>
    </w:r>
    <w:r w:rsidRPr="00A8327B">
      <w:rPr>
        <w:rStyle w:val="Footer-toplineChar"/>
      </w:rPr>
      <w:fldChar w:fldCharType="separate"/>
    </w:r>
    <w:r w:rsidR="00712CA7">
      <w:rPr>
        <w:rStyle w:val="Footer-toplineChar"/>
        <w:noProof/>
      </w:rPr>
      <w:t>3</w:t>
    </w:r>
    <w:r w:rsidRPr="00A8327B">
      <w:rPr>
        <w:rStyle w:val="Footer-toplineChar"/>
      </w:rPr>
      <w:fldChar w:fldCharType="end"/>
    </w:r>
    <w:r w:rsidRPr="00A8327B">
      <w:rPr>
        <w:rStyle w:val="Footer-toplineChar"/>
      </w:rPr>
      <w:tab/>
      <w:t>Document Title</w:t>
    </w:r>
    <w:r w:rsidRPr="002347CA">
      <w:br/>
    </w:r>
    <w:r w:rsidR="00A8327B" w:rsidRPr="00A8327B">
      <w:rPr>
        <w:rStyle w:val="Footer-bottomlineChar"/>
      </w:rPr>
      <w:t>OrgDev.tamu.edu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4BA76" w14:textId="78B09E09" w:rsidR="00892749" w:rsidRPr="002A1D9F" w:rsidRDefault="00892749" w:rsidP="00190444">
    <w:pPr>
      <w:pStyle w:val="Footer"/>
      <w:pBdr>
        <w:top w:val="single" w:sz="8" w:space="1" w:color="808080" w:themeColor="background1" w:themeShade="80"/>
      </w:pBdr>
      <w:tabs>
        <w:tab w:val="clear" w:pos="4680"/>
        <w:tab w:val="clear" w:pos="9360"/>
        <w:tab w:val="center" w:pos="4770"/>
        <w:tab w:val="right" w:pos="9720"/>
      </w:tabs>
      <w:ind w:left="-360" w:right="-86"/>
      <w:rPr>
        <w:rStyle w:val="Footer-bottomlineChar"/>
      </w:rPr>
    </w:pPr>
    <w:r w:rsidRPr="00484179">
      <w:rPr>
        <w:rStyle w:val="Footer-toplineChar"/>
      </w:rPr>
      <w:t>Learn. Develop. Lead. Impact.</w:t>
    </w:r>
    <w:r w:rsidRPr="00484179">
      <w:rPr>
        <w:rStyle w:val="Footer-toplineChar"/>
      </w:rPr>
      <w:tab/>
      <w:t xml:space="preserve">Page </w:t>
    </w:r>
    <w:r w:rsidRPr="00484179">
      <w:rPr>
        <w:rStyle w:val="Footer-toplineChar"/>
      </w:rPr>
      <w:fldChar w:fldCharType="begin"/>
    </w:r>
    <w:r w:rsidRPr="00484179">
      <w:rPr>
        <w:rStyle w:val="Footer-toplineChar"/>
      </w:rPr>
      <w:instrText xml:space="preserve"> PAGE  \* Arabic  \* MERGEFORMAT </w:instrText>
    </w:r>
    <w:r w:rsidRPr="00484179">
      <w:rPr>
        <w:rStyle w:val="Footer-toplineChar"/>
      </w:rPr>
      <w:fldChar w:fldCharType="separate"/>
    </w:r>
    <w:r>
      <w:rPr>
        <w:rStyle w:val="Footer-toplineChar"/>
        <w:noProof/>
      </w:rPr>
      <w:t>2</w:t>
    </w:r>
    <w:r w:rsidRPr="00484179">
      <w:rPr>
        <w:rStyle w:val="Footer-toplineChar"/>
      </w:rPr>
      <w:fldChar w:fldCharType="end"/>
    </w:r>
    <w:r w:rsidRPr="00484179">
      <w:rPr>
        <w:rStyle w:val="Footer-toplineChar"/>
      </w:rPr>
      <w:t xml:space="preserve"> of </w:t>
    </w:r>
    <w:r w:rsidRPr="00484179">
      <w:rPr>
        <w:rStyle w:val="Footer-toplineChar"/>
      </w:rPr>
      <w:fldChar w:fldCharType="begin"/>
    </w:r>
    <w:r w:rsidRPr="00484179">
      <w:rPr>
        <w:rStyle w:val="Footer-toplineChar"/>
      </w:rPr>
      <w:instrText xml:space="preserve"> NUMPAGES  \* Arabic  \* MERGEFORMAT </w:instrText>
    </w:r>
    <w:r w:rsidRPr="00484179">
      <w:rPr>
        <w:rStyle w:val="Footer-toplineChar"/>
      </w:rPr>
      <w:fldChar w:fldCharType="separate"/>
    </w:r>
    <w:r>
      <w:rPr>
        <w:rStyle w:val="Footer-toplineChar"/>
        <w:noProof/>
      </w:rPr>
      <w:t>2</w:t>
    </w:r>
    <w:r w:rsidRPr="00484179">
      <w:rPr>
        <w:rStyle w:val="Footer-toplineChar"/>
      </w:rPr>
      <w:fldChar w:fldCharType="end"/>
    </w:r>
    <w:r>
      <w:rPr>
        <w:rStyle w:val="Footer-toplineChar"/>
      </w:rPr>
      <w:ptab w:relativeTo="margin" w:alignment="right" w:leader="none"/>
    </w:r>
    <w:r>
      <w:rPr>
        <w:rStyle w:val="Footer-toplineChar"/>
      </w:rPr>
      <w:t xml:space="preserve">Leading </w:t>
    </w:r>
    <w:r w:rsidR="00A916C7">
      <w:rPr>
        <w:rStyle w:val="Footer-toplineChar"/>
      </w:rPr>
      <w:t>Others</w:t>
    </w:r>
    <w:r>
      <w:rPr>
        <w:rStyle w:val="Footer-toplineChar"/>
      </w:rPr>
      <w:t xml:space="preserve"> Supervisor Approval Form</w:t>
    </w:r>
    <w:r w:rsidRPr="00484179">
      <w:rPr>
        <w:rStyle w:val="Footer-toplineChar"/>
      </w:rPr>
      <w:br/>
    </w:r>
    <w:r>
      <w:rPr>
        <w:rStyle w:val="Footer-bottomlineChar"/>
      </w:rPr>
      <w:t>OrgDev.tamu.edu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9DEEB" w14:textId="77777777" w:rsidR="00A526D5" w:rsidRDefault="00A526D5" w:rsidP="00A65510">
      <w:r>
        <w:separator/>
      </w:r>
    </w:p>
  </w:footnote>
  <w:footnote w:type="continuationSeparator" w:id="0">
    <w:p w14:paraId="2F93BEBC" w14:textId="77777777" w:rsidR="00A526D5" w:rsidRDefault="00A526D5" w:rsidP="00A65510">
      <w:r>
        <w:continuationSeparator/>
      </w:r>
    </w:p>
  </w:footnote>
  <w:footnote w:type="continuationNotice" w:id="1">
    <w:p w14:paraId="3CFBB0BA" w14:textId="77777777" w:rsidR="00A526D5" w:rsidRDefault="00A526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CB1DA" w14:textId="37DD126E" w:rsidR="001D519B" w:rsidRPr="00CE0AF6" w:rsidRDefault="004D7580" w:rsidP="001D519B">
    <w:pPr>
      <w:pStyle w:val="Header"/>
      <w:rPr>
        <w:b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7" behindDoc="0" locked="0" layoutInCell="1" allowOverlap="1" wp14:anchorId="70599B78" wp14:editId="144D2C80">
              <wp:simplePos x="0" y="0"/>
              <wp:positionH relativeFrom="column">
                <wp:posOffset>3072130</wp:posOffset>
              </wp:positionH>
              <wp:positionV relativeFrom="paragraph">
                <wp:posOffset>56515</wp:posOffset>
              </wp:positionV>
              <wp:extent cx="2652395" cy="273133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2395" cy="27313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6CC1C9" w14:textId="2366D1DE" w:rsidR="001D519B" w:rsidRPr="002347CA" w:rsidRDefault="001D519B" w:rsidP="00EE2E7B">
                          <w:pPr>
                            <w:pStyle w:val="HeaderOD"/>
                          </w:pPr>
                          <w:r w:rsidRPr="002347CA">
                            <w:t>Organization</w:t>
                          </w:r>
                          <w:r w:rsidR="002E505D">
                            <w:t>al</w:t>
                          </w:r>
                          <w:r w:rsidRPr="002347CA">
                            <w:t xml:space="preserve"> Development </w:t>
                          </w:r>
                          <w:r w:rsidRPr="002347CA"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599B7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41.9pt;margin-top:4.45pt;width:208.85pt;height:21.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" filled="f" stroked="f">
              <v:textbox>
                <w:txbxContent>
                  <w:p w14:paraId="746CC1C9" w14:textId="2366D1DE" w:rsidR="001D519B" w:rsidRPr="002347CA" w:rsidRDefault="001D519B" w:rsidP="00EE2E7B">
                    <w:pPr>
                      <w:pStyle w:val="HeaderOD"/>
                    </w:pPr>
                    <w:r w:rsidRPr="002347CA">
                      <w:t>Organization</w:t>
                    </w:r>
                    <w:r w:rsidR="002E505D">
                      <w:t>al</w:t>
                    </w:r>
                    <w:r w:rsidRPr="002347CA">
                      <w:t xml:space="preserve"> Development </w:t>
                    </w:r>
                    <w:r w:rsidRPr="002347CA"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5C116CE9" wp14:editId="2A991EB3">
              <wp:simplePos x="0" y="0"/>
              <wp:positionH relativeFrom="margin">
                <wp:align>right</wp:align>
              </wp:positionH>
              <wp:positionV relativeFrom="paragraph">
                <wp:posOffset>-283845</wp:posOffset>
              </wp:positionV>
              <wp:extent cx="6143625" cy="925195"/>
              <wp:effectExtent l="0" t="0" r="9525" b="8255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43625" cy="925195"/>
                      </a:xfrm>
                      <a:prstGeom prst="rect">
                        <a:avLst/>
                      </a:prstGeom>
                      <a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 l="-5436" t="-38102" r="-5738" b="-148872"/>
                        </a:stretch>
                      </a:blip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0F37F6B4" w14:textId="77777777" w:rsidR="001D519B" w:rsidRDefault="001D519B" w:rsidP="00A65510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116CE9" id="Rectangle 5" o:spid="_x0000_s1027" style="position:absolute;left:0;text-align:left;margin-left:432.55pt;margin-top:-22.35pt;width:483.75pt;height:72.85pt;z-index:2516582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" stroked="f">
              <v:fill r:id="rId2" o:title="" recolor="t" rotate="t" type="frame"/>
              <v:textbox inset=",7.2pt,,7.2pt">
                <w:txbxContent>
                  <w:p w14:paraId="0F37F6B4" w14:textId="77777777" w:rsidR="001D519B" w:rsidRDefault="001D519B" w:rsidP="00A65510"/>
                </w:txbxContent>
              </v:textbox>
              <w10:wrap anchorx="margin"/>
            </v:rect>
          </w:pict>
        </mc:Fallback>
      </mc:AlternateContent>
    </w:r>
    <w:r w:rsidR="001D519B" w:rsidRPr="00662712">
      <w:rPr>
        <w:noProof/>
      </w:rPr>
      <w:drawing>
        <wp:anchor distT="0" distB="0" distL="114300" distR="114300" simplePos="0" relativeHeight="251658246" behindDoc="0" locked="0" layoutInCell="1" allowOverlap="1" wp14:anchorId="126F7ABD" wp14:editId="3CCD1905">
          <wp:simplePos x="0" y="0"/>
          <wp:positionH relativeFrom="column">
            <wp:posOffset>29845</wp:posOffset>
          </wp:positionH>
          <wp:positionV relativeFrom="page">
            <wp:posOffset>688340</wp:posOffset>
          </wp:positionV>
          <wp:extent cx="2907665" cy="474980"/>
          <wp:effectExtent l="0" t="0" r="6985" b="127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arketing\HROE-Lockups\New-HROE-whit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07665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2FF268" w14:textId="77777777" w:rsidR="001D519B" w:rsidRDefault="001D519B" w:rsidP="001D519B">
    <w:pPr>
      <w:pStyle w:val="Header"/>
    </w:pPr>
    <w:r>
      <w:tab/>
    </w:r>
    <w:r>
      <w:tab/>
    </w:r>
  </w:p>
  <w:p w14:paraId="69733D25" w14:textId="77777777" w:rsidR="006A085E" w:rsidRPr="007941B0" w:rsidRDefault="001D519B" w:rsidP="00A36F21">
    <w:pPr>
      <w:pStyle w:val="Header"/>
      <w:jc w:val="left"/>
    </w:pPr>
    <w:r>
      <w:rPr>
        <w:rFonts w:cstheme="majorBidi"/>
        <w:b/>
        <w:noProof/>
        <w:sz w:val="20"/>
      </w:rPr>
      <w:drawing>
        <wp:anchor distT="0" distB="0" distL="114300" distR="114300" simplePos="0" relativeHeight="251658245" behindDoc="0" locked="0" layoutInCell="1" allowOverlap="1" wp14:anchorId="51485530" wp14:editId="7DB0EA06">
          <wp:simplePos x="0" y="0"/>
          <wp:positionH relativeFrom="margin">
            <wp:align>right</wp:align>
          </wp:positionH>
          <wp:positionV relativeFrom="paragraph">
            <wp:posOffset>138430</wp:posOffset>
          </wp:positionV>
          <wp:extent cx="6153150" cy="169849"/>
          <wp:effectExtent l="0" t="0" r="0" b="1905"/>
          <wp:wrapNone/>
          <wp:docPr id="12" name="Picture 12" descr="H:\Marketing\TAMUBrandGuide\BrandGuide2016\dot-grid\dot-grid\straight-dots_Light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Marketing\TAMUBrandGuide\BrandGuide2016\dot-grid\dot-grid\straight-dots_Light25.png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58" r="5186" b="68672"/>
                  <a:stretch/>
                </pic:blipFill>
                <pic:spPr bwMode="auto">
                  <a:xfrm>
                    <a:off x="0" y="0"/>
                    <a:ext cx="6153150" cy="16984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FC24A" w14:textId="77777777" w:rsidR="001D519B" w:rsidRPr="00CE0AF6" w:rsidRDefault="00A8327B" w:rsidP="00A65510">
    <w:r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0DAA1BAF" wp14:editId="51F4CE42">
              <wp:simplePos x="0" y="0"/>
              <wp:positionH relativeFrom="column">
                <wp:posOffset>3300730</wp:posOffset>
              </wp:positionH>
              <wp:positionV relativeFrom="paragraph">
                <wp:posOffset>87185</wp:posOffset>
              </wp:positionV>
              <wp:extent cx="2652395" cy="296413"/>
              <wp:effectExtent l="0" t="0" r="0" b="0"/>
              <wp:wrapNone/>
              <wp:docPr id="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2395" cy="2964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F5EC1C" w14:textId="77777777" w:rsidR="001D519B" w:rsidRPr="002347CA" w:rsidRDefault="001D519B" w:rsidP="001D519B">
                          <w:pPr>
                            <w:pStyle w:val="Header"/>
                          </w:pPr>
                          <w:r w:rsidRPr="002347CA">
                            <w:t xml:space="preserve">Organization Development </w:t>
                          </w:r>
                          <w:r w:rsidRPr="002347CA"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AA1BA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259.9pt;margin-top:6.85pt;width:208.85pt;height:23.3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" filled="f" stroked="f">
              <v:textbox>
                <w:txbxContent>
                  <w:p w14:paraId="27F5EC1C" w14:textId="77777777" w:rsidR="001D519B" w:rsidRPr="002347CA" w:rsidRDefault="001D519B" w:rsidP="001D519B">
                    <w:pPr>
                      <w:pStyle w:val="Header"/>
                    </w:pPr>
                    <w:r w:rsidRPr="002347CA">
                      <w:t xml:space="preserve">Organization Development </w:t>
                    </w:r>
                    <w:r w:rsidRPr="002347CA">
                      <w:br/>
                    </w:r>
                  </w:p>
                </w:txbxContent>
              </v:textbox>
            </v:shape>
          </w:pict>
        </mc:Fallback>
      </mc:AlternateContent>
    </w:r>
    <w:r w:rsidR="001D519B" w:rsidRPr="00662712">
      <w:rPr>
        <w:noProof/>
      </w:rPr>
      <w:drawing>
        <wp:anchor distT="0" distB="0" distL="114300" distR="114300" simplePos="0" relativeHeight="251658242" behindDoc="0" locked="0" layoutInCell="1" allowOverlap="1" wp14:anchorId="379990F8" wp14:editId="195B4F84">
          <wp:simplePos x="0" y="0"/>
          <wp:positionH relativeFrom="column">
            <wp:posOffset>29845</wp:posOffset>
          </wp:positionH>
          <wp:positionV relativeFrom="page">
            <wp:posOffset>688340</wp:posOffset>
          </wp:positionV>
          <wp:extent cx="2907665" cy="474980"/>
          <wp:effectExtent l="0" t="0" r="6985" b="127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arketing\HROE-Lockups\New-HROE-whi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07665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519B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63120" wp14:editId="0B977EFB">
              <wp:simplePos x="0" y="0"/>
              <wp:positionH relativeFrom="column">
                <wp:posOffset>-211142</wp:posOffset>
              </wp:positionH>
              <wp:positionV relativeFrom="paragraph">
                <wp:posOffset>-287655</wp:posOffset>
              </wp:positionV>
              <wp:extent cx="6372225" cy="925195"/>
              <wp:effectExtent l="0" t="0" r="9525" b="8255"/>
              <wp:wrapNone/>
              <wp:docPr id="2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72225" cy="925195"/>
                      </a:xfrm>
                      <a:prstGeom prst="rect">
                        <a:avLst/>
                      </a:prstGeom>
                      <a:blipFill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 l="-5436" t="-38102" r="-5738" b="-148872"/>
                        </a:stretch>
                      </a:blip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780BD2C8" w14:textId="77777777" w:rsidR="001D519B" w:rsidRDefault="001D519B" w:rsidP="00A65510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063120" id="_x0000_s1029" style="position:absolute;left:0;text-align:left;margin-left:-16.65pt;margin-top:-22.65pt;width:501.75pt;height:7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" stroked="f">
              <v:fill r:id="rId3" o:title="" recolor="t" rotate="t" type="frame"/>
              <v:textbox inset=",7.2pt,,7.2pt">
                <w:txbxContent>
                  <w:p w14:paraId="780BD2C8" w14:textId="77777777" w:rsidR="001D519B" w:rsidRDefault="001D519B" w:rsidP="00A65510"/>
                </w:txbxContent>
              </v:textbox>
            </v:rect>
          </w:pict>
        </mc:Fallback>
      </mc:AlternateContent>
    </w:r>
  </w:p>
  <w:p w14:paraId="043D60D6" w14:textId="77777777" w:rsidR="001D519B" w:rsidRDefault="001D519B" w:rsidP="00A8327B">
    <w:pPr>
      <w:pStyle w:val="Header"/>
      <w:spacing w:after="0"/>
    </w:pPr>
    <w:r>
      <w:tab/>
    </w:r>
    <w:r>
      <w:tab/>
    </w:r>
  </w:p>
  <w:p w14:paraId="41B89DF3" w14:textId="77777777" w:rsidR="00A8327B" w:rsidRDefault="00A8327B" w:rsidP="00A8327B">
    <w:pPr>
      <w:pStyle w:val="Header"/>
      <w:spacing w:after="0"/>
    </w:pPr>
  </w:p>
  <w:p w14:paraId="6290538F" w14:textId="77777777" w:rsidR="001D519B" w:rsidRPr="007941B0" w:rsidRDefault="001D519B" w:rsidP="00A8327B">
    <w:pPr>
      <w:pStyle w:val="Header"/>
      <w:spacing w:after="0"/>
    </w:pPr>
    <w:r>
      <w:rPr>
        <w:rFonts w:cstheme="majorBidi"/>
        <w:b/>
        <w:noProof/>
        <w:sz w:val="20"/>
      </w:rPr>
      <w:drawing>
        <wp:anchor distT="0" distB="0" distL="114300" distR="114300" simplePos="0" relativeHeight="251658241" behindDoc="0" locked="0" layoutInCell="1" allowOverlap="1" wp14:anchorId="4DEF1B4E" wp14:editId="68F75B0C">
          <wp:simplePos x="0" y="0"/>
          <wp:positionH relativeFrom="column">
            <wp:posOffset>-210507</wp:posOffset>
          </wp:positionH>
          <wp:positionV relativeFrom="paragraph">
            <wp:posOffset>140335</wp:posOffset>
          </wp:positionV>
          <wp:extent cx="6372225" cy="175895"/>
          <wp:effectExtent l="0" t="0" r="9525" b="0"/>
          <wp:wrapNone/>
          <wp:docPr id="14" name="Picture 14" descr="H:\Marketing\TAMUBrandGuide\BrandGuide2016\dot-grid\dot-grid\straight-dots_Light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Marketing\TAMUBrandGuide\BrandGuide2016\dot-grid\dot-grid\straight-dots_Light25.png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58" r="5186" b="68672"/>
                  <a:stretch/>
                </pic:blipFill>
                <pic:spPr bwMode="auto">
                  <a:xfrm>
                    <a:off x="0" y="0"/>
                    <a:ext cx="6372225" cy="1758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58E4"/>
    <w:multiLevelType w:val="hybridMultilevel"/>
    <w:tmpl w:val="829620C2"/>
    <w:lvl w:ilvl="0" w:tplc="D9984B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68D1A2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854BA"/>
    <w:multiLevelType w:val="hybridMultilevel"/>
    <w:tmpl w:val="411EB1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72122"/>
    <w:multiLevelType w:val="hybridMultilevel"/>
    <w:tmpl w:val="526A3744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" w15:restartNumberingAfterBreak="0">
    <w:nsid w:val="3EBC69C5"/>
    <w:multiLevelType w:val="hybridMultilevel"/>
    <w:tmpl w:val="017A1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34435C"/>
    <w:multiLevelType w:val="hybridMultilevel"/>
    <w:tmpl w:val="9FD8D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CA42D6"/>
    <w:multiLevelType w:val="hybridMultilevel"/>
    <w:tmpl w:val="E59655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1F4951"/>
    <w:multiLevelType w:val="hybridMultilevel"/>
    <w:tmpl w:val="ACD86A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5C6621"/>
    <w:multiLevelType w:val="hybridMultilevel"/>
    <w:tmpl w:val="2362AE62"/>
    <w:lvl w:ilvl="0" w:tplc="E1D2E664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BE767A">
      <w:start w:val="1"/>
      <w:numFmt w:val="bullet"/>
      <w:pStyle w:val="SubBullets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20454F7"/>
    <w:multiLevelType w:val="hybridMultilevel"/>
    <w:tmpl w:val="91AAD4FA"/>
    <w:lvl w:ilvl="0" w:tplc="D9984B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B8EE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2D7969"/>
    <w:multiLevelType w:val="hybridMultilevel"/>
    <w:tmpl w:val="5D282A94"/>
    <w:lvl w:ilvl="0" w:tplc="74E4D13E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E746EA82">
      <w:start w:val="1"/>
      <w:numFmt w:val="lowerLetter"/>
      <w:pStyle w:val="SubNumberedList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7883522">
    <w:abstractNumId w:val="7"/>
  </w:num>
  <w:num w:numId="2" w16cid:durableId="9765630">
    <w:abstractNumId w:val="3"/>
  </w:num>
  <w:num w:numId="3" w16cid:durableId="474571264">
    <w:abstractNumId w:val="4"/>
  </w:num>
  <w:num w:numId="4" w16cid:durableId="143284453">
    <w:abstractNumId w:val="2"/>
  </w:num>
  <w:num w:numId="5" w16cid:durableId="234046569">
    <w:abstractNumId w:val="7"/>
  </w:num>
  <w:num w:numId="6" w16cid:durableId="1777365946">
    <w:abstractNumId w:val="9"/>
  </w:num>
  <w:num w:numId="7" w16cid:durableId="2077622862">
    <w:abstractNumId w:val="0"/>
  </w:num>
  <w:num w:numId="8" w16cid:durableId="1550990628">
    <w:abstractNumId w:val="9"/>
  </w:num>
  <w:num w:numId="9" w16cid:durableId="573856658">
    <w:abstractNumId w:val="7"/>
  </w:num>
  <w:num w:numId="10" w16cid:durableId="199979273">
    <w:abstractNumId w:val="9"/>
  </w:num>
  <w:num w:numId="11" w16cid:durableId="1050806861">
    <w:abstractNumId w:val="0"/>
  </w:num>
  <w:num w:numId="12" w16cid:durableId="751052541">
    <w:abstractNumId w:val="9"/>
  </w:num>
  <w:num w:numId="13" w16cid:durableId="1301183639">
    <w:abstractNumId w:val="7"/>
  </w:num>
  <w:num w:numId="14" w16cid:durableId="921060003">
    <w:abstractNumId w:val="9"/>
  </w:num>
  <w:num w:numId="15" w16cid:durableId="2090685350">
    <w:abstractNumId w:val="0"/>
  </w:num>
  <w:num w:numId="16" w16cid:durableId="97409991">
    <w:abstractNumId w:val="9"/>
  </w:num>
  <w:num w:numId="17" w16cid:durableId="65105192">
    <w:abstractNumId w:val="8"/>
  </w:num>
  <w:num w:numId="18" w16cid:durableId="99766785">
    <w:abstractNumId w:val="6"/>
  </w:num>
  <w:num w:numId="19" w16cid:durableId="86313514">
    <w:abstractNumId w:val="5"/>
  </w:num>
  <w:num w:numId="20" w16cid:durableId="2138403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jhj/OzAigFHrh9IilyGrdkja7tkq/+AF5pbHDbOJ/DyU63SlySoNcGpQrRjieGItTP55/9WtPp2NVusXJLzoZg==" w:salt="YdWejt+ul4VtmE+3uX1dbQ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CA7"/>
    <w:rsid w:val="000021B7"/>
    <w:rsid w:val="00010479"/>
    <w:rsid w:val="00012645"/>
    <w:rsid w:val="00013C98"/>
    <w:rsid w:val="00014331"/>
    <w:rsid w:val="0002140A"/>
    <w:rsid w:val="00023605"/>
    <w:rsid w:val="000257B6"/>
    <w:rsid w:val="00051060"/>
    <w:rsid w:val="00072DFD"/>
    <w:rsid w:val="00090C9B"/>
    <w:rsid w:val="000A423E"/>
    <w:rsid w:val="000B2B2A"/>
    <w:rsid w:val="000C2A38"/>
    <w:rsid w:val="000E62C3"/>
    <w:rsid w:val="000F611A"/>
    <w:rsid w:val="0010602E"/>
    <w:rsid w:val="00114668"/>
    <w:rsid w:val="00123D77"/>
    <w:rsid w:val="001421DA"/>
    <w:rsid w:val="00150CF5"/>
    <w:rsid w:val="001567AC"/>
    <w:rsid w:val="00170A9D"/>
    <w:rsid w:val="00190444"/>
    <w:rsid w:val="001A7D26"/>
    <w:rsid w:val="001B20DA"/>
    <w:rsid w:val="001C0C53"/>
    <w:rsid w:val="001D519B"/>
    <w:rsid w:val="001F262B"/>
    <w:rsid w:val="001F52BC"/>
    <w:rsid w:val="0020227A"/>
    <w:rsid w:val="00207A5E"/>
    <w:rsid w:val="00217406"/>
    <w:rsid w:val="00220F04"/>
    <w:rsid w:val="00224A38"/>
    <w:rsid w:val="00230694"/>
    <w:rsid w:val="0023386A"/>
    <w:rsid w:val="002633D7"/>
    <w:rsid w:val="00266683"/>
    <w:rsid w:val="0028438D"/>
    <w:rsid w:val="002A1D9F"/>
    <w:rsid w:val="002B65F3"/>
    <w:rsid w:val="002E0056"/>
    <w:rsid w:val="002E505D"/>
    <w:rsid w:val="00306091"/>
    <w:rsid w:val="003158F0"/>
    <w:rsid w:val="0032117C"/>
    <w:rsid w:val="00332E8A"/>
    <w:rsid w:val="00341DD1"/>
    <w:rsid w:val="00342CFE"/>
    <w:rsid w:val="003452E5"/>
    <w:rsid w:val="003618FC"/>
    <w:rsid w:val="0037546C"/>
    <w:rsid w:val="003754BC"/>
    <w:rsid w:val="00390C38"/>
    <w:rsid w:val="003A0AAA"/>
    <w:rsid w:val="003B21CE"/>
    <w:rsid w:val="003B472F"/>
    <w:rsid w:val="003C0E2E"/>
    <w:rsid w:val="003C7797"/>
    <w:rsid w:val="003D3BE2"/>
    <w:rsid w:val="003E3A17"/>
    <w:rsid w:val="003E6571"/>
    <w:rsid w:val="003F1025"/>
    <w:rsid w:val="00401031"/>
    <w:rsid w:val="00415910"/>
    <w:rsid w:val="0042021B"/>
    <w:rsid w:val="00423181"/>
    <w:rsid w:val="004364CD"/>
    <w:rsid w:val="0045468C"/>
    <w:rsid w:val="00464386"/>
    <w:rsid w:val="00484179"/>
    <w:rsid w:val="004B18E6"/>
    <w:rsid w:val="004B346A"/>
    <w:rsid w:val="004C3981"/>
    <w:rsid w:val="004D7580"/>
    <w:rsid w:val="004E0B12"/>
    <w:rsid w:val="004E0ED0"/>
    <w:rsid w:val="004E248F"/>
    <w:rsid w:val="005068A1"/>
    <w:rsid w:val="00516C94"/>
    <w:rsid w:val="00531E61"/>
    <w:rsid w:val="005347A1"/>
    <w:rsid w:val="0054034A"/>
    <w:rsid w:val="005403B9"/>
    <w:rsid w:val="00554B4B"/>
    <w:rsid w:val="00556C5E"/>
    <w:rsid w:val="005728B6"/>
    <w:rsid w:val="00583942"/>
    <w:rsid w:val="00592A76"/>
    <w:rsid w:val="005A28AE"/>
    <w:rsid w:val="005A3BD1"/>
    <w:rsid w:val="005D7A9E"/>
    <w:rsid w:val="005E338F"/>
    <w:rsid w:val="0060336B"/>
    <w:rsid w:val="006055DB"/>
    <w:rsid w:val="0061198D"/>
    <w:rsid w:val="00625615"/>
    <w:rsid w:val="006334AF"/>
    <w:rsid w:val="00652013"/>
    <w:rsid w:val="0066251E"/>
    <w:rsid w:val="00662712"/>
    <w:rsid w:val="00666163"/>
    <w:rsid w:val="00670F02"/>
    <w:rsid w:val="00672907"/>
    <w:rsid w:val="006A085E"/>
    <w:rsid w:val="006D5104"/>
    <w:rsid w:val="006D6BA6"/>
    <w:rsid w:val="006D76D4"/>
    <w:rsid w:val="00700111"/>
    <w:rsid w:val="00712CA7"/>
    <w:rsid w:val="007253EE"/>
    <w:rsid w:val="007256B5"/>
    <w:rsid w:val="007306E5"/>
    <w:rsid w:val="007350EE"/>
    <w:rsid w:val="00741352"/>
    <w:rsid w:val="007557E8"/>
    <w:rsid w:val="007727D3"/>
    <w:rsid w:val="00776965"/>
    <w:rsid w:val="00780E47"/>
    <w:rsid w:val="007A7835"/>
    <w:rsid w:val="007B403F"/>
    <w:rsid w:val="007C480F"/>
    <w:rsid w:val="007D0AF9"/>
    <w:rsid w:val="007D11FE"/>
    <w:rsid w:val="007E2186"/>
    <w:rsid w:val="00801704"/>
    <w:rsid w:val="00807A79"/>
    <w:rsid w:val="00814B6F"/>
    <w:rsid w:val="00832768"/>
    <w:rsid w:val="008377D1"/>
    <w:rsid w:val="00841319"/>
    <w:rsid w:val="00872CBF"/>
    <w:rsid w:val="0088023C"/>
    <w:rsid w:val="00892749"/>
    <w:rsid w:val="0089330D"/>
    <w:rsid w:val="008B5E8A"/>
    <w:rsid w:val="008C6E14"/>
    <w:rsid w:val="008D0C69"/>
    <w:rsid w:val="008D582D"/>
    <w:rsid w:val="008E03FF"/>
    <w:rsid w:val="008E76E3"/>
    <w:rsid w:val="008F3AE6"/>
    <w:rsid w:val="008F5CFB"/>
    <w:rsid w:val="00944B12"/>
    <w:rsid w:val="00944BC6"/>
    <w:rsid w:val="00945EC9"/>
    <w:rsid w:val="0096554E"/>
    <w:rsid w:val="00984FB7"/>
    <w:rsid w:val="0098573A"/>
    <w:rsid w:val="009B5A09"/>
    <w:rsid w:val="009E2D6F"/>
    <w:rsid w:val="00A056C2"/>
    <w:rsid w:val="00A076E2"/>
    <w:rsid w:val="00A077E6"/>
    <w:rsid w:val="00A108A4"/>
    <w:rsid w:val="00A1251F"/>
    <w:rsid w:val="00A1413A"/>
    <w:rsid w:val="00A27BD5"/>
    <w:rsid w:val="00A36F21"/>
    <w:rsid w:val="00A526D5"/>
    <w:rsid w:val="00A57289"/>
    <w:rsid w:val="00A65510"/>
    <w:rsid w:val="00A71E62"/>
    <w:rsid w:val="00A8108B"/>
    <w:rsid w:val="00A8327B"/>
    <w:rsid w:val="00A916C7"/>
    <w:rsid w:val="00A96482"/>
    <w:rsid w:val="00AB29B3"/>
    <w:rsid w:val="00AC2039"/>
    <w:rsid w:val="00AC68BF"/>
    <w:rsid w:val="00AF47F0"/>
    <w:rsid w:val="00B05A8D"/>
    <w:rsid w:val="00B237E7"/>
    <w:rsid w:val="00B32649"/>
    <w:rsid w:val="00B43628"/>
    <w:rsid w:val="00B43BE4"/>
    <w:rsid w:val="00B44CAD"/>
    <w:rsid w:val="00B632C4"/>
    <w:rsid w:val="00B65F86"/>
    <w:rsid w:val="00B725F8"/>
    <w:rsid w:val="00B73435"/>
    <w:rsid w:val="00B979E5"/>
    <w:rsid w:val="00BA29BE"/>
    <w:rsid w:val="00BA6290"/>
    <w:rsid w:val="00BA6607"/>
    <w:rsid w:val="00BA6808"/>
    <w:rsid w:val="00BC34F9"/>
    <w:rsid w:val="00BC408C"/>
    <w:rsid w:val="00BC6C23"/>
    <w:rsid w:val="00C05AA3"/>
    <w:rsid w:val="00C1748F"/>
    <w:rsid w:val="00C249BC"/>
    <w:rsid w:val="00C409B5"/>
    <w:rsid w:val="00C44BDE"/>
    <w:rsid w:val="00C709E2"/>
    <w:rsid w:val="00C817A6"/>
    <w:rsid w:val="00C90609"/>
    <w:rsid w:val="00CB2D96"/>
    <w:rsid w:val="00CD21DD"/>
    <w:rsid w:val="00CE0AF6"/>
    <w:rsid w:val="00CE1267"/>
    <w:rsid w:val="00CF6E2D"/>
    <w:rsid w:val="00D02027"/>
    <w:rsid w:val="00D1473A"/>
    <w:rsid w:val="00D17BFF"/>
    <w:rsid w:val="00D52B38"/>
    <w:rsid w:val="00D56181"/>
    <w:rsid w:val="00D56708"/>
    <w:rsid w:val="00D8558C"/>
    <w:rsid w:val="00DA7858"/>
    <w:rsid w:val="00DB1114"/>
    <w:rsid w:val="00DB70E0"/>
    <w:rsid w:val="00DD31B5"/>
    <w:rsid w:val="00DF6B83"/>
    <w:rsid w:val="00DF79DE"/>
    <w:rsid w:val="00E00609"/>
    <w:rsid w:val="00E049D1"/>
    <w:rsid w:val="00E052D2"/>
    <w:rsid w:val="00E07FBE"/>
    <w:rsid w:val="00E17538"/>
    <w:rsid w:val="00E45853"/>
    <w:rsid w:val="00ED18F5"/>
    <w:rsid w:val="00EE2E7B"/>
    <w:rsid w:val="00EF02A9"/>
    <w:rsid w:val="00EF7A58"/>
    <w:rsid w:val="00F12F32"/>
    <w:rsid w:val="00F25AEB"/>
    <w:rsid w:val="00F32538"/>
    <w:rsid w:val="00F3558F"/>
    <w:rsid w:val="00F40911"/>
    <w:rsid w:val="00F43343"/>
    <w:rsid w:val="00F55017"/>
    <w:rsid w:val="00F57D95"/>
    <w:rsid w:val="00F640D1"/>
    <w:rsid w:val="00F9329C"/>
    <w:rsid w:val="00FA3403"/>
    <w:rsid w:val="00FB2E32"/>
    <w:rsid w:val="00FC56B6"/>
    <w:rsid w:val="00FE328D"/>
    <w:rsid w:val="7FBC4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9CC70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510"/>
    <w:pPr>
      <w:tabs>
        <w:tab w:val="left" w:pos="9360"/>
      </w:tabs>
      <w:spacing w:after="0" w:line="240" w:lineRule="auto"/>
      <w:ind w:left="-144" w:right="94"/>
    </w:pPr>
    <w:rPr>
      <w:rFonts w:ascii="Open Sans" w:hAnsi="Open Sans" w:cs="Open Sans"/>
      <w:szCs w:val="24"/>
    </w:rPr>
  </w:style>
  <w:style w:type="paragraph" w:styleId="Heading1">
    <w:name w:val="heading 1"/>
    <w:next w:val="Normal"/>
    <w:link w:val="Heading1Char"/>
    <w:uiPriority w:val="9"/>
    <w:qFormat/>
    <w:rsid w:val="00A65510"/>
    <w:pPr>
      <w:keepNext/>
      <w:pBdr>
        <w:top w:val="single" w:sz="18" w:space="1" w:color="500000"/>
      </w:pBdr>
      <w:spacing w:before="360" w:after="120"/>
      <w:ind w:left="-144" w:right="94"/>
      <w:outlineLvl w:val="0"/>
    </w:pPr>
    <w:rPr>
      <w:rFonts w:ascii="Open Sans" w:hAnsi="Open Sans" w:cs="Arial"/>
      <w:b/>
      <w:bCs/>
      <w:color w:val="500000"/>
      <w:sz w:val="36"/>
      <w:szCs w:val="3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65510"/>
    <w:pPr>
      <w:pBdr>
        <w:top w:val="single" w:sz="12" w:space="1" w:color="500000"/>
      </w:pBdr>
      <w:spacing w:after="0"/>
      <w:outlineLvl w:val="1"/>
    </w:pPr>
    <w:rPr>
      <w:sz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A65510"/>
    <w:pPr>
      <w:keepNext/>
      <w:keepLines/>
      <w:spacing w:before="360" w:after="0"/>
      <w:ind w:left="-144" w:right="94"/>
      <w:outlineLvl w:val="2"/>
    </w:pPr>
    <w:rPr>
      <w:rFonts w:ascii="Open Sans" w:eastAsiaTheme="majorEastAsia" w:hAnsi="Open Sans" w:cstheme="majorBidi"/>
      <w:b/>
      <w:color w:val="500000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A65510"/>
    <w:pPr>
      <w:outlineLvl w:val="3"/>
    </w:pPr>
    <w:rPr>
      <w:color w:val="auto"/>
      <w:sz w:val="22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A65510"/>
    <w:pPr>
      <w:spacing w:before="240"/>
      <w:ind w:left="446"/>
      <w:outlineLvl w:val="4"/>
    </w:pPr>
    <w:rPr>
      <w:color w:val="000000" w:themeColor="text1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670F02"/>
    <w:pPr>
      <w:outlineLvl w:val="5"/>
    </w:pPr>
    <w:rPr>
      <w:b w:val="0"/>
    </w:rPr>
  </w:style>
  <w:style w:type="paragraph" w:styleId="Heading7">
    <w:name w:val="heading 7"/>
    <w:basedOn w:val="Heading6"/>
    <w:next w:val="Normal"/>
    <w:link w:val="Heading7Char"/>
    <w:uiPriority w:val="9"/>
    <w:unhideWhenUsed/>
    <w:rsid w:val="00670F02"/>
    <w:pPr>
      <w:outlineLvl w:val="6"/>
    </w:pPr>
    <w:rPr>
      <w:i/>
      <w:iCs/>
    </w:rPr>
  </w:style>
  <w:style w:type="paragraph" w:styleId="Heading8">
    <w:name w:val="heading 8"/>
    <w:basedOn w:val="Heading7"/>
    <w:next w:val="Normal"/>
    <w:link w:val="Heading8Char"/>
    <w:uiPriority w:val="9"/>
    <w:unhideWhenUsed/>
    <w:rsid w:val="00670F02"/>
    <w:pPr>
      <w:spacing w:before="40"/>
      <w:outlineLvl w:val="7"/>
    </w:pPr>
    <w:rPr>
      <w:rFonts w:asciiTheme="majorHAnsi" w:hAnsiTheme="majorHAnsi"/>
      <w:color w:val="272727" w:themeColor="text1" w:themeTint="D8"/>
      <w:sz w:val="21"/>
      <w:szCs w:val="21"/>
    </w:rPr>
  </w:style>
  <w:style w:type="paragraph" w:styleId="Heading9">
    <w:name w:val="heading 9"/>
    <w:basedOn w:val="Heading8"/>
    <w:next w:val="Normal"/>
    <w:link w:val="Heading9Char"/>
    <w:uiPriority w:val="9"/>
    <w:unhideWhenUsed/>
    <w:rsid w:val="00670F02"/>
    <w:pPr>
      <w:outlineLvl w:val="8"/>
    </w:pPr>
    <w:rPr>
      <w:i w:val="0"/>
      <w:i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unhideWhenUsed/>
    <w:rsid w:val="00670F02"/>
    <w:pPr>
      <w:tabs>
        <w:tab w:val="center" w:pos="4680"/>
        <w:tab w:val="right" w:pos="9360"/>
      </w:tabs>
      <w:jc w:val="right"/>
    </w:pPr>
    <w:rPr>
      <w:rFonts w:ascii="Open Sans" w:hAnsi="Open Sans" w:cs="Open Sans"/>
      <w:color w:val="FFFFFF" w:themeColor="background1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670F02"/>
    <w:rPr>
      <w:rFonts w:ascii="Open Sans" w:hAnsi="Open Sans" w:cs="Open Sans"/>
      <w:color w:val="FFFFFF" w:themeColor="background1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670F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0F02"/>
    <w:rPr>
      <w:rFonts w:ascii="Open Sans" w:hAnsi="Open Sans" w:cs="Open Sans"/>
      <w:szCs w:val="24"/>
    </w:rPr>
  </w:style>
  <w:style w:type="paragraph" w:customStyle="1" w:styleId="DocumentHeading">
    <w:name w:val="Document Heading"/>
    <w:basedOn w:val="Heading1"/>
    <w:link w:val="DocumentHeadingChar"/>
    <w:rsid w:val="00B73435"/>
  </w:style>
  <w:style w:type="character" w:customStyle="1" w:styleId="Heading1Char">
    <w:name w:val="Heading 1 Char"/>
    <w:basedOn w:val="DefaultParagraphFont"/>
    <w:link w:val="Heading1"/>
    <w:uiPriority w:val="9"/>
    <w:rsid w:val="00A65510"/>
    <w:rPr>
      <w:rFonts w:ascii="Open Sans" w:hAnsi="Open Sans" w:cs="Arial"/>
      <w:b/>
      <w:bCs/>
      <w:color w:val="500000"/>
      <w:sz w:val="36"/>
      <w:szCs w:val="30"/>
    </w:rPr>
  </w:style>
  <w:style w:type="character" w:customStyle="1" w:styleId="DocumentHeadingChar">
    <w:name w:val="Document Heading Char"/>
    <w:basedOn w:val="DefaultParagraphFont"/>
    <w:link w:val="DocumentHeading"/>
    <w:rsid w:val="00B73435"/>
    <w:rPr>
      <w:rFonts w:ascii="Open Sans" w:hAnsi="Open Sans" w:cs="Arial"/>
      <w:b/>
      <w:bCs/>
      <w:color w:val="500000"/>
      <w:sz w:val="36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A65510"/>
    <w:rPr>
      <w:rFonts w:ascii="Open Sans" w:hAnsi="Open Sans" w:cs="Arial"/>
      <w:b/>
      <w:bCs/>
      <w:color w:val="500000"/>
      <w:sz w:val="32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A65510"/>
    <w:rPr>
      <w:rFonts w:ascii="Open Sans" w:eastAsiaTheme="majorEastAsia" w:hAnsi="Open Sans" w:cstheme="majorBidi"/>
      <w:b/>
      <w:color w:val="5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65510"/>
    <w:rPr>
      <w:rFonts w:ascii="Open Sans" w:eastAsiaTheme="majorEastAsia" w:hAnsi="Open Sans" w:cstheme="majorBidi"/>
      <w:b/>
      <w:szCs w:val="24"/>
    </w:rPr>
  </w:style>
  <w:style w:type="paragraph" w:styleId="ListParagraph">
    <w:name w:val="List Paragraph"/>
    <w:basedOn w:val="Normal"/>
    <w:link w:val="ListParagraphChar"/>
    <w:uiPriority w:val="34"/>
    <w:rsid w:val="00670F02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A65510"/>
    <w:rPr>
      <w:rFonts w:ascii="Open Sans" w:eastAsiaTheme="majorEastAsia" w:hAnsi="Open Sans" w:cstheme="majorBidi"/>
      <w:b/>
      <w:color w:val="000000" w:themeColor="text1"/>
      <w:szCs w:val="24"/>
    </w:rPr>
  </w:style>
  <w:style w:type="paragraph" w:customStyle="1" w:styleId="Bullets">
    <w:name w:val="Bullets"/>
    <w:basedOn w:val="Normal"/>
    <w:link w:val="BulletsChar"/>
    <w:qFormat/>
    <w:rsid w:val="00D56708"/>
    <w:pPr>
      <w:numPr>
        <w:numId w:val="13"/>
      </w:numPr>
      <w:spacing w:before="120"/>
      <w:ind w:right="0"/>
    </w:pPr>
    <w:rPr>
      <w:spacing w:val="-5"/>
      <w:szCs w:val="20"/>
    </w:rPr>
  </w:style>
  <w:style w:type="paragraph" w:customStyle="1" w:styleId="EODNormal1">
    <w:name w:val="EOD Normal 1"/>
    <w:basedOn w:val="Normal"/>
    <w:link w:val="EODNormal1Char"/>
    <w:rsid w:val="005068A1"/>
    <w:pPr>
      <w:spacing w:after="200" w:line="276" w:lineRule="auto"/>
    </w:pPr>
    <w:rPr>
      <w:rFonts w:asciiTheme="minorHAnsi" w:hAnsiTheme="minorHAnsi"/>
      <w:sz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70F02"/>
    <w:rPr>
      <w:rFonts w:ascii="Open Sans" w:hAnsi="Open Sans" w:cs="Open Sans"/>
      <w:szCs w:val="24"/>
    </w:rPr>
  </w:style>
  <w:style w:type="character" w:customStyle="1" w:styleId="BulletsChar">
    <w:name w:val="Bullets Char"/>
    <w:basedOn w:val="ListParagraphChar"/>
    <w:link w:val="Bullets"/>
    <w:rsid w:val="00D56708"/>
    <w:rPr>
      <w:rFonts w:ascii="Open Sans" w:hAnsi="Open Sans" w:cs="Open Sans"/>
      <w:spacing w:val="-5"/>
      <w:szCs w:val="20"/>
    </w:rPr>
  </w:style>
  <w:style w:type="character" w:customStyle="1" w:styleId="EODNormal1Char">
    <w:name w:val="EOD Normal 1 Char"/>
    <w:basedOn w:val="DefaultParagraphFont"/>
    <w:link w:val="EODNormal1"/>
    <w:rsid w:val="005068A1"/>
    <w:rPr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670F02"/>
    <w:rPr>
      <w:rFonts w:ascii="Open Sans" w:eastAsiaTheme="majorEastAsia" w:hAnsi="Open Sans" w:cstheme="majorBidi"/>
      <w:color w:val="000000" w:themeColor="text1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670F02"/>
    <w:rPr>
      <w:rFonts w:ascii="Open Sans" w:eastAsiaTheme="majorEastAsia" w:hAnsi="Open Sans" w:cstheme="majorBidi"/>
      <w:i/>
      <w:iCs/>
      <w:color w:val="000000" w:themeColor="text1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670F0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70F0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rsid w:val="00670F02"/>
    <w:pPr>
      <w:pBdr>
        <w:top w:val="single" w:sz="4" w:space="10" w:color="500000"/>
        <w:bottom w:val="single" w:sz="4" w:space="10" w:color="500000"/>
      </w:pBdr>
      <w:spacing w:before="360" w:after="360"/>
      <w:ind w:left="864" w:right="864"/>
      <w:jc w:val="center"/>
    </w:pPr>
    <w:rPr>
      <w:i/>
      <w:iCs/>
      <w:color w:val="50000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0F02"/>
    <w:rPr>
      <w:rFonts w:ascii="Open Sans" w:hAnsi="Open Sans" w:cs="Open Sans"/>
      <w:i/>
      <w:iCs/>
      <w:color w:val="500000"/>
      <w:szCs w:val="24"/>
    </w:rPr>
  </w:style>
  <w:style w:type="character" w:styleId="IntenseEmphasis">
    <w:name w:val="Intense Emphasis"/>
    <w:basedOn w:val="DefaultParagraphFont"/>
    <w:uiPriority w:val="21"/>
    <w:rsid w:val="00670F02"/>
    <w:rPr>
      <w:i/>
      <w:iCs/>
      <w:color w:val="500000"/>
    </w:rPr>
  </w:style>
  <w:style w:type="character" w:styleId="IntenseReference">
    <w:name w:val="Intense Reference"/>
    <w:basedOn w:val="DefaultParagraphFont"/>
    <w:uiPriority w:val="32"/>
    <w:rsid w:val="00670F02"/>
    <w:rPr>
      <w:b/>
      <w:bCs/>
      <w:smallCaps/>
      <w:color w:val="500000"/>
      <w:spacing w:val="5"/>
    </w:rPr>
  </w:style>
  <w:style w:type="paragraph" w:styleId="Subtitle">
    <w:name w:val="Subtitle"/>
    <w:basedOn w:val="Normal"/>
    <w:next w:val="Normal"/>
    <w:link w:val="SubtitleChar"/>
    <w:uiPriority w:val="11"/>
    <w:rsid w:val="00CB2D96"/>
    <w:pPr>
      <w:numPr>
        <w:ilvl w:val="1"/>
      </w:numPr>
      <w:ind w:left="432"/>
    </w:pPr>
    <w:rPr>
      <w:rFonts w:eastAsiaTheme="minorEastAsia"/>
      <w:color w:val="5A5A5A" w:themeColor="text1" w:themeTint="A5"/>
      <w:spacing w:val="15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CB2D96"/>
    <w:rPr>
      <w:rFonts w:ascii="Open Sans" w:eastAsiaTheme="minorEastAsia" w:hAnsi="Open Sans"/>
      <w:color w:val="5A5A5A" w:themeColor="text1" w:themeTint="A5"/>
      <w:spacing w:val="15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0F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F0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70F02"/>
    <w:rPr>
      <w:color w:val="0563C1" w:themeColor="hyperlink"/>
      <w:u w:val="single"/>
    </w:rPr>
  </w:style>
  <w:style w:type="paragraph" w:customStyle="1" w:styleId="Secondpageheader">
    <w:name w:val="Second page header"/>
    <w:basedOn w:val="GeneralContentsHeading"/>
    <w:link w:val="SecondpageheaderChar"/>
    <w:rsid w:val="00CB2D96"/>
    <w:pPr>
      <w:shd w:val="clear" w:color="auto" w:fill="707373"/>
      <w:spacing w:before="0" w:after="480"/>
      <w:ind w:right="-864"/>
      <w:jc w:val="center"/>
    </w:pPr>
    <w:rPr>
      <w:noProof/>
      <w:color w:val="FFFFFF" w:themeColor="background1"/>
    </w:rPr>
  </w:style>
  <w:style w:type="character" w:customStyle="1" w:styleId="SecondpageheaderChar">
    <w:name w:val="Second page header Char"/>
    <w:basedOn w:val="GeneralContentsHeadingChar"/>
    <w:link w:val="Secondpageheader"/>
    <w:rsid w:val="00CB2D96"/>
    <w:rPr>
      <w:rFonts w:ascii="Open Sans" w:hAnsi="Open Sans" w:cs="Arial"/>
      <w:b/>
      <w:bCs/>
      <w:noProof/>
      <w:color w:val="FFFFFF" w:themeColor="background1"/>
      <w:sz w:val="36"/>
      <w:szCs w:val="30"/>
      <w:shd w:val="clear" w:color="auto" w:fill="707373"/>
    </w:rPr>
  </w:style>
  <w:style w:type="paragraph" w:customStyle="1" w:styleId="DepartmentHeader">
    <w:name w:val="Department Header"/>
    <w:basedOn w:val="Header"/>
    <w:link w:val="DepartmentHeaderChar"/>
    <w:rsid w:val="00CB2D96"/>
  </w:style>
  <w:style w:type="character" w:customStyle="1" w:styleId="DepartmentHeaderChar">
    <w:name w:val="Department Header Char"/>
    <w:basedOn w:val="HeaderChar"/>
    <w:link w:val="DepartmentHeader"/>
    <w:rsid w:val="00CB2D96"/>
    <w:rPr>
      <w:rFonts w:ascii="Open Sans" w:hAnsi="Open Sans" w:cs="Open Sans"/>
      <w:color w:val="FFFFFF" w:themeColor="background1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70F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0F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0F02"/>
    <w:rPr>
      <w:rFonts w:ascii="Open Sans" w:hAnsi="Open Sans" w:cs="Open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0F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0F02"/>
    <w:rPr>
      <w:rFonts w:ascii="Open Sans" w:hAnsi="Open Sans" w:cs="Open Sans"/>
      <w:b/>
      <w:bCs/>
      <w:sz w:val="20"/>
      <w:szCs w:val="20"/>
    </w:rPr>
  </w:style>
  <w:style w:type="paragraph" w:customStyle="1" w:styleId="GeneralContentsHeading">
    <w:name w:val="General Contents Heading"/>
    <w:basedOn w:val="Heading1"/>
    <w:link w:val="GeneralContentsHeadingChar"/>
    <w:rsid w:val="00670F02"/>
  </w:style>
  <w:style w:type="character" w:customStyle="1" w:styleId="GeneralContentsHeadingChar">
    <w:name w:val="General Contents Heading Char"/>
    <w:basedOn w:val="DefaultParagraphFont"/>
    <w:link w:val="GeneralContentsHeading"/>
    <w:rsid w:val="00670F02"/>
    <w:rPr>
      <w:rFonts w:ascii="Open Sans" w:hAnsi="Open Sans" w:cs="Arial"/>
      <w:b/>
      <w:bCs/>
      <w:color w:val="500000"/>
      <w:sz w:val="36"/>
      <w:szCs w:val="30"/>
    </w:rPr>
  </w:style>
  <w:style w:type="table" w:styleId="GridTable1Light">
    <w:name w:val="Grid Table 1 Light"/>
    <w:basedOn w:val="TableNormal"/>
    <w:uiPriority w:val="46"/>
    <w:rsid w:val="00670F0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HeaderSectionTitle">
    <w:name w:val="Header Section Title"/>
    <w:link w:val="HeaderSectionTitleChar"/>
    <w:rsid w:val="00670F02"/>
    <w:pPr>
      <w:keepNext/>
      <w:shd w:val="clear" w:color="auto" w:fill="707373"/>
      <w:spacing w:after="480"/>
      <w:ind w:left="-360" w:right="-270"/>
      <w:jc w:val="center"/>
      <w:outlineLvl w:val="0"/>
    </w:pPr>
    <w:rPr>
      <w:rFonts w:ascii="Open Sans" w:hAnsi="Open Sans" w:cs="Arial"/>
      <w:b/>
      <w:bCs/>
      <w:noProof/>
      <w:color w:val="FFFFFF" w:themeColor="background1"/>
      <w:sz w:val="36"/>
      <w:szCs w:val="30"/>
    </w:rPr>
  </w:style>
  <w:style w:type="character" w:customStyle="1" w:styleId="HeaderSectionTitleChar">
    <w:name w:val="Header Section Title Char"/>
    <w:basedOn w:val="DefaultParagraphFont"/>
    <w:link w:val="HeaderSectionTitle"/>
    <w:rsid w:val="00670F02"/>
    <w:rPr>
      <w:rFonts w:ascii="Open Sans" w:hAnsi="Open Sans" w:cs="Arial"/>
      <w:b/>
      <w:bCs/>
      <w:noProof/>
      <w:color w:val="FFFFFF" w:themeColor="background1"/>
      <w:sz w:val="36"/>
      <w:szCs w:val="30"/>
      <w:shd w:val="clear" w:color="auto" w:fill="707373"/>
    </w:rPr>
  </w:style>
  <w:style w:type="table" w:styleId="ListTable4">
    <w:name w:val="List Table 4"/>
    <w:basedOn w:val="TableNormal"/>
    <w:uiPriority w:val="49"/>
    <w:rsid w:val="00670F0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ODTables">
    <w:name w:val="OD Tables"/>
    <w:basedOn w:val="TableNormal"/>
    <w:uiPriority w:val="99"/>
    <w:rsid w:val="00A65510"/>
    <w:pPr>
      <w:spacing w:after="0" w:line="240" w:lineRule="auto"/>
      <w:ind w:left="144"/>
    </w:pPr>
    <w:rPr>
      <w:rFonts w:ascii="Open Sans" w:hAnsi="Open Sans"/>
      <w:sz w:val="20"/>
    </w:rPr>
    <w:tblPr>
      <w:tblStyleRow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shd w:val="clear" w:color="auto" w:fill="auto"/>
      <w:vAlign w:val="center"/>
    </w:tcPr>
    <w:tblStylePr w:type="firstRow">
      <w:pPr>
        <w:wordWrap/>
        <w:spacing w:beforeLines="0" w:before="0" w:beforeAutospacing="0" w:afterLines="0" w:after="0" w:afterAutospacing="0"/>
        <w:ind w:leftChars="0" w:left="144" w:rightChars="0" w:right="144"/>
        <w:jc w:val="center"/>
      </w:pPr>
      <w:tblPr/>
      <w:tcPr>
        <w:shd w:val="clear" w:color="auto" w:fill="500000"/>
        <w:vAlign w:val="center"/>
      </w:tcPr>
    </w:tblStylePr>
    <w:tblStylePr w:type="band2Horz">
      <w:rPr>
        <w:rFonts w:ascii="___WRD_EMBED_SUB_174" w:hAnsi="___WRD_EMBED_SUB_174"/>
        <w:sz w:val="20"/>
      </w:rPr>
      <w:tblPr/>
      <w:tcPr>
        <w:shd w:val="clear" w:color="auto" w:fill="D9D9D9" w:themeFill="background1" w:themeFillShade="D9"/>
      </w:tcPr>
    </w:tblStylePr>
  </w:style>
  <w:style w:type="paragraph" w:styleId="NormalWeb">
    <w:name w:val="Normal (Web)"/>
    <w:basedOn w:val="Normal"/>
    <w:uiPriority w:val="99"/>
    <w:unhideWhenUsed/>
    <w:rsid w:val="00670F0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rmalBodyText">
    <w:name w:val="Normal Body Text"/>
    <w:next w:val="Normal"/>
    <w:link w:val="NormalBodyTextChar"/>
    <w:rsid w:val="00670F02"/>
    <w:pPr>
      <w:tabs>
        <w:tab w:val="left" w:pos="9360"/>
      </w:tabs>
      <w:spacing w:after="240"/>
      <w:ind w:left="-90"/>
    </w:pPr>
    <w:rPr>
      <w:rFonts w:ascii="Open Sans" w:hAnsi="Open Sans" w:cs="Open Sans"/>
      <w:szCs w:val="24"/>
    </w:rPr>
  </w:style>
  <w:style w:type="character" w:customStyle="1" w:styleId="NormalBodyTextChar">
    <w:name w:val="Normal Body Text Char"/>
    <w:basedOn w:val="DefaultParagraphFont"/>
    <w:link w:val="NormalBodyText"/>
    <w:rsid w:val="00670F02"/>
    <w:rPr>
      <w:rFonts w:ascii="Open Sans" w:hAnsi="Open Sans" w:cs="Open Sans"/>
      <w:szCs w:val="24"/>
    </w:rPr>
  </w:style>
  <w:style w:type="paragraph" w:customStyle="1" w:styleId="NumberedList">
    <w:name w:val="Numbered List"/>
    <w:basedOn w:val="Bullets"/>
    <w:link w:val="NumberedListChar"/>
    <w:qFormat/>
    <w:rsid w:val="003452E5"/>
    <w:pPr>
      <w:numPr>
        <w:numId w:val="16"/>
      </w:numPr>
    </w:pPr>
  </w:style>
  <w:style w:type="character" w:customStyle="1" w:styleId="NumberedListChar">
    <w:name w:val="Numbered List Char"/>
    <w:basedOn w:val="BulletsChar"/>
    <w:link w:val="NumberedList"/>
    <w:rsid w:val="003452E5"/>
    <w:rPr>
      <w:rFonts w:ascii="Open Sans" w:hAnsi="Open Sans" w:cs="Open Sans"/>
      <w:spacing w:val="-5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70F02"/>
  </w:style>
  <w:style w:type="paragraph" w:customStyle="1" w:styleId="DocumentTitle">
    <w:name w:val="Document Title"/>
    <w:next w:val="Normal"/>
    <w:link w:val="DocumentTitleChar"/>
    <w:qFormat/>
    <w:rsid w:val="00190444"/>
    <w:pPr>
      <w:pBdr>
        <w:top w:val="single" w:sz="18" w:space="1" w:color="500000"/>
      </w:pBdr>
      <w:spacing w:after="0"/>
      <w:ind w:left="-144" w:right="101"/>
    </w:pPr>
    <w:rPr>
      <w:rFonts w:ascii="Open Sans" w:hAnsi="Open Sans" w:cs="Arial"/>
      <w:b/>
      <w:bCs/>
      <w:caps/>
      <w:color w:val="500000"/>
      <w:sz w:val="36"/>
      <w:szCs w:val="30"/>
    </w:rPr>
  </w:style>
  <w:style w:type="character" w:customStyle="1" w:styleId="DocumentTitleChar">
    <w:name w:val="Document Title Char"/>
    <w:basedOn w:val="Heading1Char"/>
    <w:link w:val="DocumentTitle"/>
    <w:rsid w:val="00190444"/>
    <w:rPr>
      <w:rFonts w:ascii="Open Sans" w:hAnsi="Open Sans" w:cs="Arial"/>
      <w:b/>
      <w:bCs/>
      <w:caps/>
      <w:color w:val="500000"/>
      <w:sz w:val="36"/>
      <w:szCs w:val="30"/>
    </w:rPr>
  </w:style>
  <w:style w:type="paragraph" w:customStyle="1" w:styleId="SubBullets">
    <w:name w:val="Sub Bullets"/>
    <w:basedOn w:val="Bullets"/>
    <w:link w:val="SubBulletsChar"/>
    <w:qFormat/>
    <w:rsid w:val="00AC68BF"/>
    <w:pPr>
      <w:numPr>
        <w:ilvl w:val="1"/>
      </w:numPr>
      <w:spacing w:before="80"/>
    </w:pPr>
  </w:style>
  <w:style w:type="character" w:customStyle="1" w:styleId="SubBulletsChar">
    <w:name w:val="Sub Bullets Char"/>
    <w:basedOn w:val="BulletsChar"/>
    <w:link w:val="SubBullets"/>
    <w:rsid w:val="00AC68BF"/>
    <w:rPr>
      <w:rFonts w:ascii="Open Sans" w:hAnsi="Open Sans" w:cs="Open Sans"/>
      <w:spacing w:val="-5"/>
      <w:szCs w:val="20"/>
    </w:rPr>
  </w:style>
  <w:style w:type="paragraph" w:customStyle="1" w:styleId="SubNumberedList">
    <w:name w:val="Sub Numbered List"/>
    <w:basedOn w:val="SubBullets"/>
    <w:link w:val="SubNumberedListChar"/>
    <w:qFormat/>
    <w:rsid w:val="003452E5"/>
    <w:pPr>
      <w:numPr>
        <w:numId w:val="16"/>
      </w:numPr>
    </w:pPr>
  </w:style>
  <w:style w:type="character" w:customStyle="1" w:styleId="SubNumberedListChar">
    <w:name w:val="Sub Numbered List Char"/>
    <w:basedOn w:val="SubBulletsChar"/>
    <w:link w:val="SubNumberedList"/>
    <w:rsid w:val="003452E5"/>
    <w:rPr>
      <w:rFonts w:ascii="Open Sans" w:hAnsi="Open Sans" w:cs="Open Sans"/>
      <w:spacing w:val="-5"/>
      <w:szCs w:val="20"/>
    </w:rPr>
  </w:style>
  <w:style w:type="table" w:styleId="TableGrid">
    <w:name w:val="Table Grid"/>
    <w:basedOn w:val="TableNormal"/>
    <w:uiPriority w:val="39"/>
    <w:rsid w:val="00670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 Header"/>
    <w:basedOn w:val="Normal"/>
    <w:link w:val="TableHeaderChar"/>
    <w:qFormat/>
    <w:rsid w:val="00484179"/>
    <w:pPr>
      <w:widowControl w:val="0"/>
      <w:tabs>
        <w:tab w:val="clear" w:pos="9360"/>
      </w:tabs>
      <w:ind w:left="0"/>
      <w:jc w:val="center"/>
    </w:pPr>
    <w:rPr>
      <w:rFonts w:cstheme="minorBidi"/>
      <w:b/>
      <w:spacing w:val="-5"/>
      <w:sz w:val="20"/>
      <w:szCs w:val="20"/>
    </w:rPr>
  </w:style>
  <w:style w:type="character" w:customStyle="1" w:styleId="TableHeaderChar">
    <w:name w:val="Table Header Char"/>
    <w:basedOn w:val="BulletsChar"/>
    <w:link w:val="TableHeader"/>
    <w:rsid w:val="00484179"/>
    <w:rPr>
      <w:rFonts w:ascii="Open Sans" w:hAnsi="Open Sans" w:cs="Open Sans"/>
      <w:b/>
      <w:spacing w:val="-5"/>
      <w:sz w:val="20"/>
      <w:szCs w:val="20"/>
    </w:rPr>
  </w:style>
  <w:style w:type="paragraph" w:customStyle="1" w:styleId="TableHeading">
    <w:name w:val="Table Heading"/>
    <w:basedOn w:val="TableHeader"/>
    <w:link w:val="TableHeadingChar"/>
    <w:rsid w:val="00670F02"/>
  </w:style>
  <w:style w:type="paragraph" w:customStyle="1" w:styleId="Title2">
    <w:name w:val="Title 2"/>
    <w:basedOn w:val="Normal"/>
    <w:link w:val="Title2Char"/>
    <w:rsid w:val="00CB2D96"/>
    <w:pPr>
      <w:spacing w:after="120" w:line="276" w:lineRule="auto"/>
    </w:pPr>
    <w:rPr>
      <w:rFonts w:eastAsia="Calibri" w:cs="Arial"/>
      <w:b/>
      <w:bCs/>
      <w:color w:val="500000"/>
      <w:sz w:val="36"/>
      <w:szCs w:val="36"/>
    </w:rPr>
  </w:style>
  <w:style w:type="character" w:customStyle="1" w:styleId="Title2Char">
    <w:name w:val="Title 2 Char"/>
    <w:basedOn w:val="DefaultParagraphFont"/>
    <w:link w:val="Title2"/>
    <w:rsid w:val="00CB2D96"/>
    <w:rPr>
      <w:rFonts w:ascii="Open Sans" w:eastAsia="Calibri" w:hAnsi="Open Sans" w:cs="Arial"/>
      <w:b/>
      <w:bCs/>
      <w:color w:val="500000"/>
      <w:sz w:val="36"/>
      <w:szCs w:val="36"/>
    </w:rPr>
  </w:style>
  <w:style w:type="paragraph" w:customStyle="1" w:styleId="TitlePageDate">
    <w:name w:val="Title Page Date"/>
    <w:link w:val="TitlePageDateChar"/>
    <w:rsid w:val="00670F02"/>
    <w:pPr>
      <w:spacing w:before="120" w:after="120" w:line="240" w:lineRule="auto"/>
    </w:pPr>
    <w:rPr>
      <w:rFonts w:ascii="Open Sans" w:hAnsi="Open Sans" w:cs="Arial"/>
      <w:bCs/>
      <w:color w:val="7F7F7F" w:themeColor="text1" w:themeTint="80"/>
    </w:rPr>
  </w:style>
  <w:style w:type="character" w:customStyle="1" w:styleId="TitlePageDateChar">
    <w:name w:val="Title Page Date Char"/>
    <w:basedOn w:val="DefaultParagraphFont"/>
    <w:link w:val="TitlePageDate"/>
    <w:rsid w:val="00670F02"/>
    <w:rPr>
      <w:rFonts w:ascii="Open Sans" w:hAnsi="Open Sans" w:cs="Arial"/>
      <w:bCs/>
      <w:color w:val="7F7F7F" w:themeColor="text1" w:themeTint="80"/>
    </w:rPr>
  </w:style>
  <w:style w:type="paragraph" w:customStyle="1" w:styleId="TitlePageHeading">
    <w:name w:val="Title Page Heading"/>
    <w:basedOn w:val="Normal"/>
    <w:link w:val="TitlePageHeadingChar"/>
    <w:rsid w:val="00CB2D96"/>
    <w:pPr>
      <w:spacing w:before="120" w:line="276" w:lineRule="auto"/>
    </w:pPr>
    <w:rPr>
      <w:b/>
      <w:bCs/>
      <w:color w:val="500000"/>
      <w:sz w:val="72"/>
      <w:szCs w:val="84"/>
    </w:rPr>
  </w:style>
  <w:style w:type="character" w:customStyle="1" w:styleId="TitlePageHeadingChar">
    <w:name w:val="Title Page Heading Char"/>
    <w:basedOn w:val="DefaultParagraphFont"/>
    <w:link w:val="TitlePageHeading"/>
    <w:rsid w:val="00CB2D96"/>
    <w:rPr>
      <w:rFonts w:ascii="Open Sans" w:hAnsi="Open Sans"/>
      <w:b/>
      <w:bCs/>
      <w:color w:val="500000"/>
      <w:sz w:val="72"/>
      <w:szCs w:val="84"/>
    </w:rPr>
  </w:style>
  <w:style w:type="paragraph" w:customStyle="1" w:styleId="TitlePageSubtopic">
    <w:name w:val="Title Page Subtopic"/>
    <w:link w:val="TitlePageSubtopicChar"/>
    <w:rsid w:val="00670F02"/>
    <w:pPr>
      <w:spacing w:after="240" w:line="240" w:lineRule="auto"/>
    </w:pPr>
    <w:rPr>
      <w:rFonts w:ascii="Open Sans" w:hAnsi="Open Sans" w:cs="Open Sans"/>
      <w:b/>
      <w:i/>
      <w:sz w:val="36"/>
      <w:szCs w:val="28"/>
    </w:rPr>
  </w:style>
  <w:style w:type="character" w:customStyle="1" w:styleId="TitlePageSubtopicChar">
    <w:name w:val="Title Page Subtopic Char"/>
    <w:basedOn w:val="DefaultParagraphFont"/>
    <w:link w:val="TitlePageSubtopic"/>
    <w:rsid w:val="00670F02"/>
    <w:rPr>
      <w:rFonts w:ascii="Open Sans" w:hAnsi="Open Sans" w:cs="Open Sans"/>
      <w:b/>
      <w:i/>
      <w:sz w:val="36"/>
      <w:szCs w:val="28"/>
    </w:rPr>
  </w:style>
  <w:style w:type="paragraph" w:styleId="TOC1">
    <w:name w:val="toc 1"/>
    <w:autoRedefine/>
    <w:uiPriority w:val="39"/>
    <w:unhideWhenUsed/>
    <w:rsid w:val="00670F02"/>
    <w:pPr>
      <w:tabs>
        <w:tab w:val="right" w:leader="dot" w:pos="9350"/>
      </w:tabs>
      <w:spacing w:before="240" w:after="0" w:line="276" w:lineRule="auto"/>
    </w:pPr>
    <w:rPr>
      <w:rFonts w:ascii="Open Sans" w:hAnsi="Open Sans" w:cs="Open Sans"/>
      <w:b/>
      <w:noProof/>
      <w:sz w:val="24"/>
      <w:szCs w:val="24"/>
    </w:rPr>
  </w:style>
  <w:style w:type="paragraph" w:styleId="TOC2">
    <w:name w:val="toc 2"/>
    <w:autoRedefine/>
    <w:uiPriority w:val="39"/>
    <w:unhideWhenUsed/>
    <w:rsid w:val="00670F02"/>
    <w:pPr>
      <w:tabs>
        <w:tab w:val="right" w:leader="dot" w:pos="9350"/>
      </w:tabs>
      <w:spacing w:before="80" w:after="0" w:line="276" w:lineRule="auto"/>
      <w:ind w:left="216"/>
    </w:pPr>
    <w:rPr>
      <w:rFonts w:ascii="Open Sans" w:hAnsi="Open Sans" w:cs="Open Sans"/>
      <w:noProof/>
      <w:szCs w:val="24"/>
    </w:rPr>
  </w:style>
  <w:style w:type="paragraph" w:styleId="TOC3">
    <w:name w:val="toc 3"/>
    <w:autoRedefine/>
    <w:uiPriority w:val="39"/>
    <w:unhideWhenUsed/>
    <w:rsid w:val="00670F02"/>
    <w:pPr>
      <w:tabs>
        <w:tab w:val="right" w:leader="dot" w:pos="9350"/>
      </w:tabs>
      <w:spacing w:before="80" w:after="0" w:line="276" w:lineRule="auto"/>
      <w:ind w:left="576"/>
    </w:pPr>
    <w:rPr>
      <w:rFonts w:ascii="Open Sans" w:hAnsi="Open Sans" w:cs="Open Sans"/>
      <w:noProof/>
      <w:sz w:val="20"/>
      <w:szCs w:val="24"/>
    </w:rPr>
  </w:style>
  <w:style w:type="paragraph" w:styleId="TOC4">
    <w:name w:val="toc 4"/>
    <w:autoRedefine/>
    <w:uiPriority w:val="39"/>
    <w:unhideWhenUsed/>
    <w:rsid w:val="00670F02"/>
    <w:pPr>
      <w:tabs>
        <w:tab w:val="right" w:leader="dot" w:pos="9350"/>
      </w:tabs>
      <w:spacing w:before="40" w:after="0" w:line="276" w:lineRule="auto"/>
      <w:ind w:left="1008"/>
    </w:pPr>
    <w:rPr>
      <w:rFonts w:ascii="Open Sans" w:hAnsi="Open Sans" w:cs="Open Sans"/>
      <w:noProof/>
      <w:color w:val="707373"/>
      <w:sz w:val="20"/>
      <w:szCs w:val="24"/>
    </w:rPr>
  </w:style>
  <w:style w:type="paragraph" w:styleId="TOC5">
    <w:name w:val="toc 5"/>
    <w:autoRedefine/>
    <w:uiPriority w:val="39"/>
    <w:unhideWhenUsed/>
    <w:rsid w:val="00670F02"/>
    <w:pPr>
      <w:tabs>
        <w:tab w:val="right" w:leader="dot" w:pos="9350"/>
      </w:tabs>
      <w:spacing w:after="100"/>
      <w:ind w:left="960"/>
    </w:pPr>
    <w:rPr>
      <w:rFonts w:ascii="Open Sans" w:hAnsi="Open Sans" w:cs="Open Sans"/>
      <w:noProof/>
      <w:szCs w:val="24"/>
    </w:rPr>
  </w:style>
  <w:style w:type="paragraph" w:styleId="TOC6">
    <w:name w:val="toc 6"/>
    <w:autoRedefine/>
    <w:uiPriority w:val="39"/>
    <w:unhideWhenUsed/>
    <w:rsid w:val="00670F02"/>
    <w:pPr>
      <w:tabs>
        <w:tab w:val="right" w:leader="dot" w:pos="9350"/>
      </w:tabs>
      <w:spacing w:after="100"/>
      <w:ind w:left="1200"/>
    </w:pPr>
    <w:rPr>
      <w:rFonts w:ascii="Open Sans" w:hAnsi="Open Sans" w:cs="Open Sans"/>
      <w:noProof/>
      <w:szCs w:val="24"/>
    </w:rPr>
  </w:style>
  <w:style w:type="paragraph" w:styleId="TOC7">
    <w:name w:val="toc 7"/>
    <w:autoRedefine/>
    <w:uiPriority w:val="39"/>
    <w:unhideWhenUsed/>
    <w:rsid w:val="00670F02"/>
    <w:pPr>
      <w:tabs>
        <w:tab w:val="right" w:leader="dot" w:pos="9350"/>
      </w:tabs>
      <w:spacing w:after="100"/>
      <w:ind w:left="1440"/>
    </w:pPr>
    <w:rPr>
      <w:rFonts w:ascii="Open Sans" w:hAnsi="Open Sans" w:cs="Open Sans"/>
      <w:noProof/>
      <w:szCs w:val="24"/>
    </w:rPr>
  </w:style>
  <w:style w:type="paragraph" w:styleId="TOCHeading">
    <w:name w:val="TOC Heading"/>
    <w:basedOn w:val="GeneralContentsHeading"/>
    <w:next w:val="Normal"/>
    <w:uiPriority w:val="39"/>
    <w:unhideWhenUsed/>
    <w:rsid w:val="00670F02"/>
  </w:style>
  <w:style w:type="paragraph" w:customStyle="1" w:styleId="FooterText">
    <w:name w:val="Footer Text"/>
    <w:link w:val="FooterTextChar"/>
    <w:rsid w:val="00670F02"/>
    <w:pPr>
      <w:pBdr>
        <w:top w:val="single" w:sz="4" w:space="1" w:color="707373"/>
      </w:pBdr>
      <w:tabs>
        <w:tab w:val="center" w:pos="4950"/>
        <w:tab w:val="right" w:pos="9630"/>
      </w:tabs>
      <w:spacing w:before="240"/>
      <w:ind w:left="-360" w:right="-274"/>
    </w:pPr>
    <w:rPr>
      <w:rFonts w:ascii="Open Sans" w:hAnsi="Open Sans" w:cs="Open Sans"/>
      <w:color w:val="707373"/>
      <w:sz w:val="16"/>
      <w:szCs w:val="16"/>
    </w:rPr>
  </w:style>
  <w:style w:type="character" w:customStyle="1" w:styleId="FooterTextChar">
    <w:name w:val="Footer Text Char"/>
    <w:basedOn w:val="DefaultParagraphFont"/>
    <w:link w:val="FooterText"/>
    <w:rsid w:val="00670F02"/>
    <w:rPr>
      <w:rFonts w:ascii="Open Sans" w:hAnsi="Open Sans" w:cs="Open Sans"/>
      <w:color w:val="707373"/>
      <w:sz w:val="16"/>
      <w:szCs w:val="16"/>
    </w:rPr>
  </w:style>
  <w:style w:type="paragraph" w:customStyle="1" w:styleId="NormalAfterH5andH6">
    <w:name w:val="Normal (After H5 and H6)"/>
    <w:basedOn w:val="NormalBodyText"/>
    <w:link w:val="NormalAfterH5andH6Char"/>
    <w:rsid w:val="00670F02"/>
    <w:pPr>
      <w:ind w:left="450"/>
    </w:pPr>
  </w:style>
  <w:style w:type="character" w:customStyle="1" w:styleId="NormalAfterH5andH6Char">
    <w:name w:val="Normal (After H5 and H6) Char"/>
    <w:basedOn w:val="NormalBodyTextChar"/>
    <w:link w:val="NormalAfterH5andH6"/>
    <w:rsid w:val="00670F02"/>
    <w:rPr>
      <w:rFonts w:ascii="Open Sans" w:hAnsi="Open Sans" w:cs="Open Sans"/>
      <w:szCs w:val="24"/>
    </w:rPr>
  </w:style>
  <w:style w:type="character" w:styleId="SubtleReference">
    <w:name w:val="Subtle Reference"/>
    <w:basedOn w:val="DefaultParagraphFont"/>
    <w:uiPriority w:val="31"/>
    <w:rsid w:val="00670F02"/>
    <w:rPr>
      <w:smallCaps/>
      <w:color w:val="5A5A5A" w:themeColor="text1" w:themeTint="A5"/>
    </w:rPr>
  </w:style>
  <w:style w:type="paragraph" w:customStyle="1" w:styleId="TableCell">
    <w:name w:val="Table Cell"/>
    <w:link w:val="TableCellChar"/>
    <w:rsid w:val="00670F02"/>
    <w:pPr>
      <w:widowControl w:val="0"/>
      <w:spacing w:after="0" w:line="240" w:lineRule="auto"/>
    </w:pPr>
    <w:rPr>
      <w:rFonts w:ascii="Open Sans" w:hAnsi="Open Sans" w:cs="Open Sans"/>
      <w:spacing w:val="-5"/>
      <w:sz w:val="20"/>
      <w:szCs w:val="20"/>
    </w:rPr>
  </w:style>
  <w:style w:type="character" w:customStyle="1" w:styleId="TableCellChar">
    <w:name w:val="Table Cell Char"/>
    <w:basedOn w:val="DefaultParagraphFont"/>
    <w:link w:val="TableCell"/>
    <w:rsid w:val="00670F02"/>
    <w:rPr>
      <w:rFonts w:ascii="Open Sans" w:hAnsi="Open Sans" w:cs="Open Sans"/>
      <w:spacing w:val="-5"/>
      <w:sz w:val="20"/>
      <w:szCs w:val="20"/>
    </w:rPr>
  </w:style>
  <w:style w:type="paragraph" w:customStyle="1" w:styleId="TitlePage-HROE">
    <w:name w:val="Title Page - HROE"/>
    <w:link w:val="TitlePage-HROEChar"/>
    <w:rsid w:val="00670F02"/>
    <w:pPr>
      <w:spacing w:before="1080" w:after="0" w:line="240" w:lineRule="auto"/>
    </w:pPr>
    <w:rPr>
      <w:rFonts w:ascii="Open Sans SemiBold" w:hAnsi="Open Sans SemiBold"/>
      <w:b/>
      <w:bCs/>
      <w:color w:val="7F7F7F" w:themeColor="text1" w:themeTint="80"/>
      <w:spacing w:val="-2"/>
      <w:sz w:val="28"/>
      <w:szCs w:val="28"/>
    </w:rPr>
  </w:style>
  <w:style w:type="character" w:customStyle="1" w:styleId="TitlePage-HROEChar">
    <w:name w:val="Title Page - HROE Char"/>
    <w:basedOn w:val="DefaultParagraphFont"/>
    <w:link w:val="TitlePage-HROE"/>
    <w:rsid w:val="00670F02"/>
    <w:rPr>
      <w:rFonts w:ascii="Open Sans SemiBold" w:hAnsi="Open Sans SemiBold"/>
      <w:b/>
      <w:bCs/>
      <w:color w:val="7F7F7F" w:themeColor="text1" w:themeTint="80"/>
      <w:spacing w:val="-2"/>
      <w:sz w:val="28"/>
      <w:szCs w:val="28"/>
    </w:rPr>
  </w:style>
  <w:style w:type="paragraph" w:customStyle="1" w:styleId="TitlePage-LLOD">
    <w:name w:val="Title Page - LL&amp;OD"/>
    <w:link w:val="TitlePage-LLODChar"/>
    <w:rsid w:val="00670F02"/>
    <w:rPr>
      <w:rFonts w:ascii="Open Sans" w:hAnsi="Open Sans"/>
      <w:bCs/>
      <w:color w:val="7F7F7F" w:themeColor="text1" w:themeTint="80"/>
      <w:sz w:val="24"/>
      <w:szCs w:val="24"/>
    </w:rPr>
  </w:style>
  <w:style w:type="character" w:customStyle="1" w:styleId="TitlePage-LLODChar">
    <w:name w:val="Title Page - LL&amp;OD Char"/>
    <w:basedOn w:val="DefaultParagraphFont"/>
    <w:link w:val="TitlePage-LLOD"/>
    <w:rsid w:val="00670F02"/>
    <w:rPr>
      <w:rFonts w:ascii="Open Sans" w:hAnsi="Open Sans"/>
      <w:bCs/>
      <w:color w:val="7F7F7F" w:themeColor="text1" w:themeTint="80"/>
      <w:sz w:val="24"/>
      <w:szCs w:val="24"/>
    </w:rPr>
  </w:style>
  <w:style w:type="paragraph" w:customStyle="1" w:styleId="TitlePage-ReportTitle">
    <w:name w:val="Title Page - Report Title"/>
    <w:link w:val="TitlePage-ReportTitleChar"/>
    <w:rsid w:val="00670F02"/>
    <w:pPr>
      <w:spacing w:before="9120" w:after="0" w:line="240" w:lineRule="auto"/>
    </w:pPr>
    <w:rPr>
      <w:rFonts w:ascii="Open Sans" w:hAnsi="Open Sans"/>
      <w:b/>
      <w:bCs/>
      <w:color w:val="500000"/>
      <w:sz w:val="84"/>
      <w:szCs w:val="84"/>
    </w:rPr>
  </w:style>
  <w:style w:type="character" w:customStyle="1" w:styleId="TitlePage-ReportTitleChar">
    <w:name w:val="Title Page - Report Title Char"/>
    <w:basedOn w:val="DefaultParagraphFont"/>
    <w:link w:val="TitlePage-ReportTitle"/>
    <w:rsid w:val="00670F02"/>
    <w:rPr>
      <w:rFonts w:ascii="Open Sans" w:hAnsi="Open Sans"/>
      <w:b/>
      <w:bCs/>
      <w:color w:val="500000"/>
      <w:sz w:val="84"/>
      <w:szCs w:val="84"/>
    </w:rPr>
  </w:style>
  <w:style w:type="paragraph" w:customStyle="1" w:styleId="Footer-topline">
    <w:name w:val="Footer - top line"/>
    <w:basedOn w:val="Footer"/>
    <w:link w:val="Footer-toplineChar"/>
    <w:qFormat/>
    <w:rsid w:val="00A8327B"/>
    <w:pPr>
      <w:pBdr>
        <w:top w:val="single" w:sz="4" w:space="1" w:color="707373"/>
      </w:pBdr>
      <w:tabs>
        <w:tab w:val="clear" w:pos="9360"/>
        <w:tab w:val="right" w:pos="9630"/>
      </w:tabs>
      <w:ind w:left="-360" w:right="-274"/>
    </w:pPr>
    <w:rPr>
      <w:color w:val="707373"/>
      <w:sz w:val="16"/>
      <w:szCs w:val="16"/>
    </w:rPr>
  </w:style>
  <w:style w:type="paragraph" w:customStyle="1" w:styleId="Footer-bottomline">
    <w:name w:val="Footer - bottom line"/>
    <w:basedOn w:val="Footer"/>
    <w:link w:val="Footer-bottomlineChar"/>
    <w:qFormat/>
    <w:rsid w:val="00A8327B"/>
    <w:pPr>
      <w:pBdr>
        <w:top w:val="single" w:sz="4" w:space="1" w:color="707373"/>
      </w:pBdr>
      <w:tabs>
        <w:tab w:val="clear" w:pos="9360"/>
        <w:tab w:val="right" w:pos="9630"/>
      </w:tabs>
      <w:ind w:left="-360" w:right="-274"/>
    </w:pPr>
    <w:rPr>
      <w:i/>
      <w:color w:val="707373"/>
      <w:sz w:val="16"/>
      <w:szCs w:val="16"/>
    </w:rPr>
  </w:style>
  <w:style w:type="character" w:customStyle="1" w:styleId="Footer-toplineChar">
    <w:name w:val="Footer - top line Char"/>
    <w:basedOn w:val="FooterChar"/>
    <w:link w:val="Footer-topline"/>
    <w:rsid w:val="00A8327B"/>
    <w:rPr>
      <w:rFonts w:ascii="Open Sans" w:hAnsi="Open Sans" w:cs="Open Sans"/>
      <w:color w:val="707373"/>
      <w:sz w:val="16"/>
      <w:szCs w:val="16"/>
    </w:rPr>
  </w:style>
  <w:style w:type="paragraph" w:customStyle="1" w:styleId="NOTEHeading">
    <w:name w:val="NOTE: Heading"/>
    <w:basedOn w:val="Normal"/>
    <w:link w:val="NOTEHeadingChar"/>
    <w:qFormat/>
    <w:rsid w:val="00A65510"/>
    <w:pPr>
      <w:ind w:left="450"/>
    </w:pPr>
    <w:rPr>
      <w:b/>
      <w:sz w:val="18"/>
      <w:szCs w:val="18"/>
    </w:rPr>
  </w:style>
  <w:style w:type="character" w:customStyle="1" w:styleId="Footer-bottomlineChar">
    <w:name w:val="Footer - bottom line Char"/>
    <w:basedOn w:val="FooterChar"/>
    <w:link w:val="Footer-bottomline"/>
    <w:rsid w:val="00A8327B"/>
    <w:rPr>
      <w:rFonts w:ascii="Open Sans" w:hAnsi="Open Sans" w:cs="Open Sans"/>
      <w:i/>
      <w:color w:val="707373"/>
      <w:sz w:val="16"/>
      <w:szCs w:val="16"/>
    </w:rPr>
  </w:style>
  <w:style w:type="paragraph" w:customStyle="1" w:styleId="NOTEbody">
    <w:name w:val="NOTE: body"/>
    <w:basedOn w:val="Normal"/>
    <w:link w:val="NOTEbodyChar"/>
    <w:qFormat/>
    <w:rsid w:val="00A65510"/>
    <w:pPr>
      <w:ind w:left="450"/>
    </w:pPr>
    <w:rPr>
      <w:sz w:val="18"/>
      <w:szCs w:val="18"/>
    </w:rPr>
  </w:style>
  <w:style w:type="character" w:customStyle="1" w:styleId="NOTEHeadingChar">
    <w:name w:val="NOTE: Heading Char"/>
    <w:basedOn w:val="DefaultParagraphFont"/>
    <w:link w:val="NOTEHeading"/>
    <w:rsid w:val="00A65510"/>
    <w:rPr>
      <w:rFonts w:ascii="Open Sans" w:hAnsi="Open Sans" w:cs="Open Sans"/>
      <w:b/>
      <w:sz w:val="18"/>
      <w:szCs w:val="18"/>
    </w:rPr>
  </w:style>
  <w:style w:type="paragraph" w:customStyle="1" w:styleId="Normal-Indented">
    <w:name w:val="Normal - Indented"/>
    <w:basedOn w:val="Normal"/>
    <w:link w:val="Normal-IndentedChar"/>
    <w:qFormat/>
    <w:rsid w:val="00B979E5"/>
    <w:pPr>
      <w:ind w:left="450"/>
    </w:pPr>
  </w:style>
  <w:style w:type="character" w:customStyle="1" w:styleId="NOTEbodyChar">
    <w:name w:val="NOTE: body Char"/>
    <w:basedOn w:val="DefaultParagraphFont"/>
    <w:link w:val="NOTEbody"/>
    <w:rsid w:val="00A65510"/>
    <w:rPr>
      <w:rFonts w:ascii="Open Sans" w:hAnsi="Open Sans" w:cs="Open Sans"/>
      <w:sz w:val="18"/>
      <w:szCs w:val="18"/>
    </w:rPr>
  </w:style>
  <w:style w:type="paragraph" w:customStyle="1" w:styleId="Tabletext">
    <w:name w:val="Table text"/>
    <w:basedOn w:val="TableCell"/>
    <w:link w:val="TabletextChar"/>
    <w:qFormat/>
    <w:rsid w:val="00A65510"/>
    <w:pPr>
      <w:ind w:right="101"/>
    </w:pPr>
  </w:style>
  <w:style w:type="character" w:customStyle="1" w:styleId="Normal-IndentedChar">
    <w:name w:val="Normal - Indented Char"/>
    <w:basedOn w:val="DefaultParagraphFont"/>
    <w:link w:val="Normal-Indented"/>
    <w:rsid w:val="00B979E5"/>
    <w:rPr>
      <w:rFonts w:ascii="Open Sans" w:hAnsi="Open Sans" w:cs="Open Sans"/>
      <w:szCs w:val="24"/>
    </w:rPr>
  </w:style>
  <w:style w:type="paragraph" w:customStyle="1" w:styleId="Tableheader0">
    <w:name w:val="Table header"/>
    <w:basedOn w:val="TableHeading"/>
    <w:link w:val="TableheaderChar0"/>
    <w:rsid w:val="00484179"/>
    <w:rPr>
      <w:b w:val="0"/>
    </w:rPr>
  </w:style>
  <w:style w:type="character" w:customStyle="1" w:styleId="TabletextChar">
    <w:name w:val="Table text Char"/>
    <w:basedOn w:val="TableCellChar"/>
    <w:link w:val="Tabletext"/>
    <w:rsid w:val="00A65510"/>
    <w:rPr>
      <w:rFonts w:ascii="Open Sans" w:hAnsi="Open Sans" w:cs="Open Sans"/>
      <w:spacing w:val="-5"/>
      <w:sz w:val="20"/>
      <w:szCs w:val="20"/>
    </w:rPr>
  </w:style>
  <w:style w:type="character" w:customStyle="1" w:styleId="TableHeadingChar">
    <w:name w:val="Table Heading Char"/>
    <w:basedOn w:val="TableHeaderChar"/>
    <w:link w:val="TableHeading"/>
    <w:rsid w:val="00484179"/>
    <w:rPr>
      <w:rFonts w:ascii="Open Sans" w:hAnsi="Open Sans" w:cs="Open Sans"/>
      <w:b/>
      <w:spacing w:val="-5"/>
      <w:sz w:val="20"/>
      <w:szCs w:val="20"/>
    </w:rPr>
  </w:style>
  <w:style w:type="character" w:customStyle="1" w:styleId="TableheaderChar0">
    <w:name w:val="Table header Char"/>
    <w:basedOn w:val="TableHeadingChar"/>
    <w:link w:val="Tableheader0"/>
    <w:rsid w:val="00484179"/>
    <w:rPr>
      <w:rFonts w:ascii="Open Sans" w:hAnsi="Open Sans" w:cs="Open Sans"/>
      <w:b w:val="0"/>
      <w:spacing w:val="-5"/>
      <w:sz w:val="20"/>
      <w:szCs w:val="20"/>
    </w:rPr>
  </w:style>
  <w:style w:type="paragraph" w:customStyle="1" w:styleId="HeaderOD">
    <w:name w:val="Header OD"/>
    <w:basedOn w:val="Header"/>
    <w:link w:val="HeaderODChar"/>
    <w:qFormat/>
    <w:rsid w:val="00EE2E7B"/>
  </w:style>
  <w:style w:type="character" w:customStyle="1" w:styleId="HeaderODChar">
    <w:name w:val="Header OD Char"/>
    <w:basedOn w:val="HeaderChar"/>
    <w:link w:val="HeaderOD"/>
    <w:rsid w:val="00EE2E7B"/>
    <w:rPr>
      <w:rFonts w:ascii="Open Sans" w:hAnsi="Open Sans" w:cs="Open Sans"/>
      <w:color w:val="FFFFFF" w:themeColor="background1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9B5A09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E052D2"/>
    <w:rPr>
      <w:color w:val="808080"/>
    </w:rPr>
  </w:style>
  <w:style w:type="character" w:styleId="Strong">
    <w:name w:val="Strong"/>
    <w:basedOn w:val="DefaultParagraphFont"/>
    <w:uiPriority w:val="22"/>
    <w:qFormat/>
    <w:rsid w:val="002E505D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DA78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71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mailto:OrgDev@tamu.edu" TargetMode="Externa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employees.tamu.edu/orgdev/_media/images/TAMUSfeeDifferentialsLSandLO.pn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employees.tamu.edu/orgdev/development-resources/leadership/progressive/index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it-lf-ecmf.tamu.edu/Forms/New-Custome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3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Infrastructure%20and%20General%20Support\Templates\_OD%20Branded%20Templates\GeneralWord-Template-NoLandsca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F09B6-3840-41A0-B221-55D7A7C802F6}"/>
      </w:docPartPr>
      <w:docPartBody>
        <w:p w:rsidR="00BE4009" w:rsidRDefault="00652013">
          <w:r w:rsidRPr="00AE1DD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FF" w:usb1="4000201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___WRD_EMBED_SUB_174">
    <w:panose1 w:val="00000000000000000000"/>
    <w:charset w:val="00"/>
    <w:family w:val="roman"/>
    <w:notTrueType/>
    <w:pitch w:val="default"/>
  </w:font>
  <w:font w:name="Open Sans SemiBold">
    <w:panose1 w:val="020B0706030804020204"/>
    <w:charset w:val="00"/>
    <w:family w:val="swiss"/>
    <w:pitch w:val="variable"/>
    <w:sig w:usb0="E00002FF" w:usb1="4000201B" w:usb2="00000028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013"/>
    <w:rsid w:val="00194FE8"/>
    <w:rsid w:val="00214CF2"/>
    <w:rsid w:val="003B2520"/>
    <w:rsid w:val="003B4B49"/>
    <w:rsid w:val="00652013"/>
    <w:rsid w:val="00712B19"/>
    <w:rsid w:val="008B3539"/>
    <w:rsid w:val="00AE3AC9"/>
    <w:rsid w:val="00AE76F1"/>
    <w:rsid w:val="00BE4009"/>
    <w:rsid w:val="00EA1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5201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d300950-3d28-474a-9981-63596e60036b">
      <Terms xmlns="http://schemas.microsoft.com/office/infopath/2007/PartnerControls"/>
    </lcf76f155ced4ddcb4097134ff3c332f>
    <TaxCatchAll xmlns="d66429f2-e254-485d-976b-28463231918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C61701EF4A3B46854AD7AF29926E1C" ma:contentTypeVersion="14" ma:contentTypeDescription="Create a new document." ma:contentTypeScope="" ma:versionID="3cc84d39fcae5731234ada316ce7800f">
  <xsd:schema xmlns:xsd="http://www.w3.org/2001/XMLSchema" xmlns:xs="http://www.w3.org/2001/XMLSchema" xmlns:p="http://schemas.microsoft.com/office/2006/metadata/properties" xmlns:ns2="6d300950-3d28-474a-9981-63596e60036b" xmlns:ns3="d66429f2-e254-485d-976b-284632319182" targetNamespace="http://schemas.microsoft.com/office/2006/metadata/properties" ma:root="true" ma:fieldsID="1a68e62db68482ea9d458a786e945214" ns2:_="" ns3:_="">
    <xsd:import namespace="6d300950-3d28-474a-9981-63596e60036b"/>
    <xsd:import namespace="d66429f2-e254-485d-976b-2846323191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300950-3d28-474a-9981-63596e6003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28e5b72-a11e-43e4-996b-2cb2b326d1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6429f2-e254-485d-976b-28463231918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5cf067a-91da-4939-9b66-7d2983b4ba3d}" ma:internalName="TaxCatchAll" ma:showField="CatchAllData" ma:web="d66429f2-e254-485d-976b-2846323191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09CB3B-957F-42D4-A89E-5A2B4E538F48}">
  <ds:schemaRefs>
    <ds:schemaRef ds:uri="http://schemas.microsoft.com/office/2006/metadata/properties"/>
    <ds:schemaRef ds:uri="http://schemas.microsoft.com/office/infopath/2007/PartnerControls"/>
    <ds:schemaRef ds:uri="6d300950-3d28-474a-9981-63596e60036b"/>
    <ds:schemaRef ds:uri="d66429f2-e254-485d-976b-284632319182"/>
  </ds:schemaRefs>
</ds:datastoreItem>
</file>

<file path=customXml/itemProps2.xml><?xml version="1.0" encoding="utf-8"?>
<ds:datastoreItem xmlns:ds="http://schemas.openxmlformats.org/officeDocument/2006/customXml" ds:itemID="{4A452709-423C-4AA0-AD63-D42100430F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CAE193-2F92-45B2-AAB8-58294EDDA4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300950-3d28-474a-9981-63596e60036b"/>
    <ds:schemaRef ds:uri="d66429f2-e254-485d-976b-2846323191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EA1781-3948-4A45-8A56-D6CCB27E7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GeneralWord-Template-NoLandscape.dotx</Template>
  <TotalTime>0</TotalTime>
  <Pages>1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2023-09-06T16:43:00Z</dcterms:created>
  <dcterms:modified xsi:type="dcterms:W3CDTF">2023-10-20T20:09:00Z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0x0101007BC61701EF4A3B46854AD7AF29926E1C</vt:lpwstr>
  </property>
  <property fmtid="{D5CDD505-2E9C-101B-9397-08002B2CF9AE}" pid="3" name="MediaServiceImageTags">
    <vt:lpwstr/>
  </property>
  <property fmtid="{D5CDD505-2E9C-101B-9397-08002B2CF9AE}" pid="4" name="GrammarlyDocumentId">
    <vt:lpwstr>f08752cbd965cba91572201075e4d655ffe2bf8ce0500954d1a3e25dbd3c76eb</vt:lpwstr>
  </property>
</Properties>
</file>